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B97" w:rsidRPr="00331E99" w:rsidRDefault="00BD4B97" w:rsidP="00203973">
      <w:pPr>
        <w:rPr>
          <w:b/>
          <w:bCs/>
          <w:sz w:val="22"/>
          <w:szCs w:val="22"/>
        </w:rPr>
      </w:pPr>
      <w:r w:rsidRPr="00787ED9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5.5pt">
            <v:imagedata r:id="rId5" o:title=""/>
          </v:shape>
        </w:pict>
      </w:r>
    </w:p>
    <w:p w:rsidR="00BD4B97" w:rsidRPr="00C95EDD" w:rsidRDefault="00BD4B97" w:rsidP="00FD7F6A">
      <w:pPr>
        <w:contextualSpacing/>
        <w:jc w:val="center"/>
        <w:rPr>
          <w:b/>
          <w:sz w:val="28"/>
          <w:szCs w:val="28"/>
        </w:rPr>
      </w:pPr>
      <w:r w:rsidRPr="00C95EDD">
        <w:rPr>
          <w:b/>
          <w:sz w:val="28"/>
          <w:szCs w:val="28"/>
        </w:rPr>
        <w:t>Пояснительная записка</w:t>
      </w:r>
    </w:p>
    <w:p w:rsidR="00BD4B97" w:rsidRDefault="00BD4B97" w:rsidP="00FD7F6A">
      <w:pPr>
        <w:shd w:val="clear" w:color="auto" w:fill="FFFFFF"/>
        <w:ind w:right="14"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по литературному чтению для 2 класса разработана в соответствии с учебным планом МКОУ «Лицей №1 г.Усть-Джегуты» на 2017-2018 учебный год, Федеральным государственным образовательным стандартом начального общего образования, годовым календарным графиком и учебным планом лицея, на основе программы под редакцией  Л.Ф.Климановой,В.Г.Горецкого,М.В.Головановой,Л.А.Виноградской, М.В.Бойкиной.</w:t>
      </w:r>
    </w:p>
    <w:p w:rsidR="00BD4B97" w:rsidRDefault="00BD4B97" w:rsidP="00FD7F6A">
      <w:pPr>
        <w:shd w:val="clear" w:color="auto" w:fill="FFFFFF"/>
        <w:ind w:right="14" w:firstLine="708"/>
        <w:contextualSpacing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Литературное чтение –</w:t>
      </w:r>
      <w:r w:rsidRPr="00BF0FCE">
        <w:rPr>
          <w:color w:val="000000"/>
          <w:spacing w:val="2"/>
          <w:sz w:val="28"/>
          <w:szCs w:val="28"/>
        </w:rPr>
        <w:t xml:space="preserve"> один из основных предметов в обучении млад</w:t>
      </w:r>
      <w:r w:rsidRPr="00BF0FCE">
        <w:rPr>
          <w:color w:val="000000"/>
          <w:spacing w:val="2"/>
          <w:sz w:val="28"/>
          <w:szCs w:val="28"/>
        </w:rPr>
        <w:softHyphen/>
        <w:t>ших школьников. Он формирует навык чтения и умение работать с текстом, пробуждает интерес к чтению художественной лите</w:t>
      </w:r>
      <w:r w:rsidRPr="00BF0FCE">
        <w:rPr>
          <w:color w:val="000000"/>
          <w:spacing w:val="2"/>
          <w:sz w:val="28"/>
          <w:szCs w:val="28"/>
        </w:rPr>
        <w:softHyphen/>
      </w:r>
      <w:r w:rsidRPr="00BF0FCE">
        <w:rPr>
          <w:color w:val="000000"/>
          <w:spacing w:val="1"/>
          <w:sz w:val="28"/>
          <w:szCs w:val="28"/>
        </w:rPr>
        <w:t>ратуры и способствует общему развитию ребёнка, его духовно-нравствен</w:t>
      </w:r>
      <w:r w:rsidRPr="00BF0FCE">
        <w:rPr>
          <w:color w:val="000000"/>
          <w:spacing w:val="1"/>
          <w:sz w:val="28"/>
          <w:szCs w:val="28"/>
        </w:rPr>
        <w:softHyphen/>
      </w:r>
      <w:r w:rsidRPr="00BF0FCE">
        <w:rPr>
          <w:color w:val="000000"/>
          <w:spacing w:val="3"/>
          <w:sz w:val="28"/>
          <w:szCs w:val="28"/>
        </w:rPr>
        <w:t>ному и эстетическому воспитанию.</w:t>
      </w:r>
    </w:p>
    <w:p w:rsidR="00BD4B97" w:rsidRPr="00BF0FCE" w:rsidRDefault="00BD4B97" w:rsidP="00FD7F6A">
      <w:pPr>
        <w:shd w:val="clear" w:color="auto" w:fill="FFFFFF"/>
        <w:ind w:right="14" w:firstLine="708"/>
        <w:contextualSpacing/>
        <w:jc w:val="both"/>
        <w:rPr>
          <w:sz w:val="28"/>
          <w:szCs w:val="28"/>
        </w:rPr>
      </w:pPr>
      <w:r w:rsidRPr="00BF0FCE">
        <w:rPr>
          <w:color w:val="000000"/>
          <w:spacing w:val="1"/>
          <w:sz w:val="28"/>
          <w:szCs w:val="28"/>
        </w:rPr>
        <w:t xml:space="preserve">Курс литературного чтения направлен на достижение следующих </w:t>
      </w:r>
      <w:r w:rsidRPr="00BF0FCE">
        <w:rPr>
          <w:b/>
          <w:bCs/>
          <w:color w:val="000000"/>
          <w:spacing w:val="1"/>
          <w:sz w:val="28"/>
          <w:szCs w:val="28"/>
        </w:rPr>
        <w:t>целей:</w:t>
      </w:r>
    </w:p>
    <w:p w:rsidR="00BD4B97" w:rsidRDefault="00BD4B97" w:rsidP="00FD7F6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 w:rsidRPr="00BF0FCE">
        <w:rPr>
          <w:color w:val="000000"/>
          <w:spacing w:val="7"/>
          <w:sz w:val="28"/>
          <w:szCs w:val="28"/>
        </w:rPr>
        <w:t>овладение осознанным, правильным, беглым и выразительным</w:t>
      </w:r>
      <w:r w:rsidRPr="00BF0FCE">
        <w:rPr>
          <w:color w:val="000000"/>
          <w:spacing w:val="7"/>
          <w:sz w:val="28"/>
          <w:szCs w:val="28"/>
        </w:rPr>
        <w:br/>
      </w:r>
      <w:r w:rsidRPr="00BF0FCE">
        <w:rPr>
          <w:color w:val="000000"/>
          <w:spacing w:val="4"/>
          <w:sz w:val="28"/>
          <w:szCs w:val="28"/>
        </w:rPr>
        <w:t>чтением как базовым навыком в системе образования младших школь</w:t>
      </w:r>
      <w:r w:rsidRPr="00BF0FCE">
        <w:rPr>
          <w:color w:val="000000"/>
          <w:spacing w:val="6"/>
          <w:sz w:val="28"/>
          <w:szCs w:val="28"/>
        </w:rPr>
        <w:t>ников; совершенствование всех видов речевой деятельности, обеспечивающих умение работать с разными видами текстов; развитие ин</w:t>
      </w:r>
      <w:r w:rsidRPr="00BF0FCE">
        <w:rPr>
          <w:color w:val="000000"/>
          <w:spacing w:val="7"/>
          <w:sz w:val="28"/>
          <w:szCs w:val="28"/>
        </w:rPr>
        <w:t>тереса</w:t>
      </w:r>
      <w:r>
        <w:rPr>
          <w:color w:val="000000"/>
          <w:spacing w:val="7"/>
          <w:sz w:val="28"/>
          <w:szCs w:val="28"/>
        </w:rPr>
        <w:t xml:space="preserve"> к чтению и книге; формирование </w:t>
      </w:r>
      <w:r w:rsidRPr="00BF0FCE">
        <w:rPr>
          <w:color w:val="000000"/>
          <w:spacing w:val="7"/>
          <w:sz w:val="28"/>
          <w:szCs w:val="28"/>
        </w:rPr>
        <w:t>читательского кругозора и</w:t>
      </w:r>
      <w:r>
        <w:rPr>
          <w:color w:val="000000"/>
          <w:spacing w:val="7"/>
          <w:sz w:val="28"/>
          <w:szCs w:val="28"/>
        </w:rPr>
        <w:t xml:space="preserve"> </w:t>
      </w:r>
      <w:r w:rsidRPr="00BF0FCE">
        <w:rPr>
          <w:color w:val="000000"/>
          <w:spacing w:val="6"/>
          <w:sz w:val="28"/>
          <w:szCs w:val="28"/>
        </w:rPr>
        <w:t>приобретение опыта в выборе книг и самостоятельной читательской</w:t>
      </w:r>
      <w:r>
        <w:rPr>
          <w:color w:val="000000"/>
          <w:spacing w:val="6"/>
          <w:sz w:val="28"/>
          <w:szCs w:val="28"/>
        </w:rPr>
        <w:t xml:space="preserve"> </w:t>
      </w:r>
      <w:r w:rsidRPr="00BF0FCE">
        <w:rPr>
          <w:color w:val="000000"/>
          <w:spacing w:val="1"/>
          <w:sz w:val="28"/>
          <w:szCs w:val="28"/>
        </w:rPr>
        <w:t>деятельности;</w:t>
      </w:r>
    </w:p>
    <w:p w:rsidR="00BD4B97" w:rsidRDefault="00BD4B97" w:rsidP="00FD7F6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 w:rsidRPr="00BF0FCE">
        <w:rPr>
          <w:color w:val="000000"/>
          <w:spacing w:val="4"/>
          <w:sz w:val="28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</w:t>
      </w:r>
      <w:r w:rsidRPr="00BF0FCE">
        <w:rPr>
          <w:color w:val="000000"/>
          <w:spacing w:val="4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>в</w:t>
      </w:r>
      <w:r w:rsidRPr="00BF0FCE">
        <w:rPr>
          <w:color w:val="000000"/>
          <w:spacing w:val="4"/>
          <w:sz w:val="28"/>
          <w:szCs w:val="28"/>
        </w:rPr>
        <w:t>едений; формирование эстетического отношения к слову и умения по</w:t>
      </w:r>
      <w:r w:rsidRPr="00BF0FCE">
        <w:rPr>
          <w:color w:val="000000"/>
          <w:spacing w:val="4"/>
          <w:sz w:val="28"/>
          <w:szCs w:val="28"/>
        </w:rPr>
        <w:softHyphen/>
      </w:r>
      <w:r w:rsidRPr="00BF0FCE">
        <w:rPr>
          <w:color w:val="000000"/>
          <w:spacing w:val="2"/>
          <w:sz w:val="28"/>
          <w:szCs w:val="28"/>
        </w:rPr>
        <w:t>нимать художественное произведение;</w:t>
      </w:r>
    </w:p>
    <w:p w:rsidR="00BD4B97" w:rsidRDefault="00BD4B97" w:rsidP="00FD7F6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 w:rsidRPr="00BF0FCE">
        <w:rPr>
          <w:color w:val="000000"/>
          <w:spacing w:val="4"/>
          <w:sz w:val="28"/>
          <w:szCs w:val="28"/>
        </w:rPr>
        <w:t>обогащение нравственного опыта младших школьников средства</w:t>
      </w:r>
      <w:r w:rsidRPr="00BF0FCE">
        <w:rPr>
          <w:color w:val="000000"/>
          <w:spacing w:val="4"/>
          <w:sz w:val="28"/>
          <w:szCs w:val="28"/>
        </w:rPr>
        <w:softHyphen/>
      </w:r>
      <w:r w:rsidRPr="00BF0FCE">
        <w:rPr>
          <w:color w:val="000000"/>
          <w:spacing w:val="4"/>
          <w:sz w:val="28"/>
          <w:szCs w:val="28"/>
        </w:rPr>
        <w:br/>
        <w:t>ми художественной литературы; формирование нравственных чувств и</w:t>
      </w:r>
      <w:r w:rsidRPr="00BF0FCE">
        <w:rPr>
          <w:color w:val="000000"/>
          <w:spacing w:val="4"/>
          <w:sz w:val="28"/>
          <w:szCs w:val="28"/>
        </w:rPr>
        <w:br/>
        <w:t>представлений о добре, дружбе, правде и ответственности; воспитание</w:t>
      </w:r>
      <w:r w:rsidRPr="00BF0FCE">
        <w:rPr>
          <w:color w:val="000000"/>
          <w:spacing w:val="4"/>
          <w:sz w:val="28"/>
          <w:szCs w:val="28"/>
        </w:rPr>
        <w:br/>
      </w:r>
      <w:r w:rsidRPr="00BF0FCE">
        <w:rPr>
          <w:color w:val="000000"/>
          <w:spacing w:val="1"/>
          <w:sz w:val="28"/>
          <w:szCs w:val="28"/>
        </w:rPr>
        <w:t xml:space="preserve">интереса и уважения к отечественной культуре и культуре народов </w:t>
      </w:r>
      <w:r>
        <w:rPr>
          <w:color w:val="000000"/>
          <w:spacing w:val="1"/>
          <w:sz w:val="28"/>
          <w:szCs w:val="28"/>
        </w:rPr>
        <w:t xml:space="preserve"> </w:t>
      </w:r>
      <w:r w:rsidRPr="00BF0FCE">
        <w:rPr>
          <w:color w:val="000000"/>
          <w:spacing w:val="1"/>
          <w:sz w:val="28"/>
          <w:szCs w:val="28"/>
        </w:rPr>
        <w:t>много</w:t>
      </w:r>
      <w:r w:rsidRPr="00BF0FCE"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-</w:t>
      </w:r>
      <w:r w:rsidRPr="00BF0FCE">
        <w:rPr>
          <w:color w:val="000000"/>
          <w:spacing w:val="1"/>
          <w:sz w:val="28"/>
          <w:szCs w:val="28"/>
        </w:rPr>
        <w:br/>
      </w:r>
      <w:r w:rsidRPr="00BF0FCE">
        <w:rPr>
          <w:color w:val="000000"/>
          <w:spacing w:val="4"/>
          <w:sz w:val="28"/>
          <w:szCs w:val="28"/>
        </w:rPr>
        <w:t>национальной России и других стран.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8"/>
          <w:szCs w:val="28"/>
        </w:rPr>
      </w:pPr>
      <w:r w:rsidRPr="00BF0FCE">
        <w:rPr>
          <w:color w:val="000000"/>
          <w:spacing w:val="2"/>
          <w:sz w:val="28"/>
          <w:szCs w:val="28"/>
        </w:rPr>
        <w:t>Литературное чтение как учебный предмет в начальной школе имеет большое значение в решении задач не только обучения, но и воспитания.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F0FCE">
        <w:rPr>
          <w:color w:val="000000"/>
          <w:spacing w:val="1"/>
          <w:sz w:val="28"/>
          <w:szCs w:val="28"/>
        </w:rPr>
        <w:t>Знакомство учащихся с доступными их возрасту художественными про</w:t>
      </w:r>
      <w:r w:rsidRPr="00BF0FCE">
        <w:rPr>
          <w:color w:val="000000"/>
          <w:spacing w:val="2"/>
          <w:sz w:val="28"/>
          <w:szCs w:val="28"/>
        </w:rPr>
        <w:t>изведениями, духовно-нравственное и эстетическое содержание которых активно влияет на чувства, сознание и волю читателя, способствует фор</w:t>
      </w:r>
      <w:r w:rsidRPr="00BF0FCE">
        <w:rPr>
          <w:color w:val="000000"/>
          <w:spacing w:val="2"/>
          <w:sz w:val="28"/>
          <w:szCs w:val="28"/>
        </w:rPr>
        <w:softHyphen/>
        <w:t>мированию личных качеств, соответствующих национальным и общече</w:t>
      </w:r>
      <w:r w:rsidRPr="00BF0FCE"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ловеческим ценностям. </w:t>
      </w:r>
      <w:r w:rsidRPr="00BF0FCE">
        <w:rPr>
          <w:color w:val="000000"/>
          <w:spacing w:val="3"/>
          <w:sz w:val="28"/>
          <w:szCs w:val="28"/>
        </w:rPr>
        <w:t>Ориентация учащихся на моральные нормы раз</w:t>
      </w:r>
      <w:r w:rsidRPr="0097489E">
        <w:rPr>
          <w:color w:val="000000"/>
          <w:spacing w:val="-3"/>
          <w:sz w:val="28"/>
          <w:szCs w:val="28"/>
        </w:rPr>
        <w:t xml:space="preserve">вивает у них умение соотносить </w:t>
      </w:r>
      <w:r>
        <w:rPr>
          <w:color w:val="000000"/>
          <w:spacing w:val="-3"/>
          <w:sz w:val="28"/>
          <w:szCs w:val="28"/>
        </w:rPr>
        <w:t>свои</w:t>
      </w:r>
      <w:r w:rsidRPr="0097489E">
        <w:rPr>
          <w:color w:val="000000"/>
          <w:spacing w:val="-3"/>
          <w:sz w:val="28"/>
          <w:szCs w:val="28"/>
        </w:rPr>
        <w:t xml:space="preserve"> поступки с </w:t>
      </w:r>
      <w:r>
        <w:rPr>
          <w:color w:val="000000"/>
          <w:spacing w:val="-3"/>
          <w:sz w:val="28"/>
          <w:szCs w:val="28"/>
        </w:rPr>
        <w:t>этическими</w:t>
      </w:r>
      <w:r w:rsidRPr="0097489E">
        <w:rPr>
          <w:color w:val="000000"/>
          <w:spacing w:val="-3"/>
          <w:sz w:val="28"/>
          <w:szCs w:val="28"/>
        </w:rPr>
        <w:t xml:space="preserve"> принципами </w:t>
      </w:r>
      <w:r w:rsidRPr="0097489E">
        <w:rPr>
          <w:color w:val="000000"/>
          <w:spacing w:val="-2"/>
          <w:sz w:val="28"/>
          <w:szCs w:val="28"/>
        </w:rPr>
        <w:t xml:space="preserve">поведении культурного человека, формирует навыки доброжелательного </w:t>
      </w:r>
      <w:r w:rsidRPr="0097489E">
        <w:rPr>
          <w:color w:val="000000"/>
          <w:spacing w:val="-3"/>
          <w:sz w:val="28"/>
          <w:szCs w:val="28"/>
        </w:rPr>
        <w:t>сотрудничества.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7489E">
        <w:rPr>
          <w:color w:val="000000"/>
          <w:spacing w:val="-4"/>
          <w:sz w:val="28"/>
          <w:szCs w:val="28"/>
        </w:rPr>
        <w:t xml:space="preserve">В процессе освоения курса у младших школьников повышается уровень </w:t>
      </w:r>
      <w:r w:rsidRPr="0097489E">
        <w:rPr>
          <w:color w:val="000000"/>
          <w:spacing w:val="-2"/>
          <w:sz w:val="28"/>
          <w:szCs w:val="28"/>
        </w:rPr>
        <w:t xml:space="preserve">коммуникативной культуры: формируются умения составлять диалоги, </w:t>
      </w:r>
      <w:r w:rsidRPr="0097489E">
        <w:rPr>
          <w:color w:val="000000"/>
          <w:spacing w:val="-1"/>
          <w:sz w:val="28"/>
          <w:szCs w:val="28"/>
        </w:rPr>
        <w:t xml:space="preserve">высказывать собственное мнение, строить монолог в соответствии </w:t>
      </w:r>
      <w:r w:rsidRPr="00B647A2">
        <w:rPr>
          <w:iCs/>
          <w:color w:val="000000"/>
          <w:spacing w:val="-1"/>
          <w:sz w:val="28"/>
          <w:szCs w:val="28"/>
        </w:rPr>
        <w:t>с</w:t>
      </w:r>
      <w:r>
        <w:rPr>
          <w:iCs/>
          <w:color w:val="000000"/>
          <w:spacing w:val="-1"/>
          <w:sz w:val="28"/>
          <w:szCs w:val="28"/>
        </w:rPr>
        <w:t xml:space="preserve"> </w:t>
      </w:r>
      <w:r w:rsidRPr="0097489E">
        <w:rPr>
          <w:color w:val="000000"/>
          <w:spacing w:val="-1"/>
          <w:sz w:val="28"/>
          <w:szCs w:val="28"/>
        </w:rPr>
        <w:t>ре</w:t>
      </w:r>
      <w:r w:rsidRPr="0097489E">
        <w:rPr>
          <w:color w:val="000000"/>
          <w:spacing w:val="-1"/>
          <w:sz w:val="28"/>
          <w:szCs w:val="28"/>
        </w:rPr>
        <w:softHyphen/>
      </w:r>
      <w:r w:rsidRPr="0097489E">
        <w:rPr>
          <w:color w:val="000000"/>
          <w:spacing w:val="-2"/>
          <w:sz w:val="28"/>
          <w:szCs w:val="28"/>
        </w:rPr>
        <w:t xml:space="preserve">чевой задачей, работать с различными видами текстов, самостоятельно </w:t>
      </w:r>
      <w:r w:rsidRPr="0097489E">
        <w:rPr>
          <w:color w:val="000000"/>
          <w:spacing w:val="1"/>
          <w:sz w:val="28"/>
          <w:szCs w:val="28"/>
        </w:rPr>
        <w:t xml:space="preserve">пользоваться справочным аппаратом учебника, находить информацию </w:t>
      </w:r>
      <w:r w:rsidRPr="00B647A2">
        <w:rPr>
          <w:iCs/>
          <w:color w:val="000000"/>
          <w:sz w:val="28"/>
          <w:szCs w:val="28"/>
        </w:rPr>
        <w:t>в</w:t>
      </w:r>
      <w:r>
        <w:rPr>
          <w:iCs/>
          <w:color w:val="000000"/>
          <w:sz w:val="28"/>
          <w:szCs w:val="28"/>
        </w:rPr>
        <w:t xml:space="preserve"> </w:t>
      </w:r>
      <w:r w:rsidRPr="0097489E">
        <w:rPr>
          <w:color w:val="000000"/>
          <w:sz w:val="28"/>
          <w:szCs w:val="28"/>
        </w:rPr>
        <w:t>словарях, справочниках и энциклопедиях.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color w:val="000000"/>
          <w:spacing w:val="-2"/>
          <w:sz w:val="28"/>
          <w:szCs w:val="28"/>
        </w:rPr>
      </w:pPr>
      <w:r w:rsidRPr="0097489E">
        <w:rPr>
          <w:color w:val="000000"/>
          <w:spacing w:val="-2"/>
          <w:sz w:val="28"/>
          <w:szCs w:val="28"/>
        </w:rPr>
        <w:t>На уроках литературного чтения формируется читательская компе</w:t>
      </w:r>
      <w:r w:rsidRPr="0097489E"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-</w:t>
      </w:r>
    </w:p>
    <w:p w:rsidR="00BD4B97" w:rsidRDefault="00BD4B97" w:rsidP="00BB0936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97489E">
        <w:rPr>
          <w:color w:val="000000"/>
          <w:spacing w:val="-2"/>
          <w:sz w:val="28"/>
          <w:szCs w:val="28"/>
        </w:rPr>
        <w:t>тентность, помогаю</w:t>
      </w:r>
      <w:r>
        <w:rPr>
          <w:color w:val="000000"/>
          <w:spacing w:val="-2"/>
          <w:sz w:val="28"/>
          <w:szCs w:val="28"/>
        </w:rPr>
        <w:t>щ</w:t>
      </w:r>
      <w:r w:rsidRPr="0097489E">
        <w:rPr>
          <w:color w:val="000000"/>
          <w:spacing w:val="-2"/>
          <w:sz w:val="28"/>
          <w:szCs w:val="28"/>
        </w:rPr>
        <w:t xml:space="preserve">ая младшему школьнику осознать себя грамотным </w:t>
      </w:r>
      <w:r w:rsidRPr="0097489E">
        <w:rPr>
          <w:color w:val="000000"/>
          <w:sz w:val="28"/>
          <w:szCs w:val="28"/>
        </w:rPr>
        <w:t>читателем, способным к использованию</w:t>
      </w:r>
      <w:r>
        <w:rPr>
          <w:color w:val="000000"/>
          <w:sz w:val="28"/>
          <w:szCs w:val="28"/>
        </w:rPr>
        <w:t xml:space="preserve"> читательской деятельности для</w:t>
      </w:r>
      <w:r w:rsidRPr="0097489E">
        <w:rPr>
          <w:color w:val="000000"/>
          <w:sz w:val="28"/>
          <w:szCs w:val="28"/>
        </w:rPr>
        <w:t xml:space="preserve"> своего самообразования. Грамотный читатель обладает потребностью </w:t>
      </w:r>
      <w:r w:rsidRPr="0097489E">
        <w:rPr>
          <w:color w:val="000000"/>
          <w:spacing w:val="-1"/>
          <w:sz w:val="28"/>
          <w:szCs w:val="28"/>
        </w:rPr>
        <w:t xml:space="preserve">в постоянном чтении книг, владеет техникой чтения и приёмами работы </w:t>
      </w:r>
      <w:r w:rsidRPr="0097489E">
        <w:rPr>
          <w:color w:val="000000"/>
          <w:spacing w:val="-2"/>
          <w:sz w:val="28"/>
          <w:szCs w:val="28"/>
        </w:rPr>
        <w:t xml:space="preserve">с текстом, пониманием прочитанного и прослушанного произведения, </w:t>
      </w:r>
      <w:r w:rsidRPr="0097489E">
        <w:rPr>
          <w:color w:val="000000"/>
          <w:sz w:val="28"/>
          <w:szCs w:val="28"/>
        </w:rPr>
        <w:t>знанием книг, умением их самостоятельно выбрать и оценить.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color w:val="000000"/>
          <w:spacing w:val="1"/>
          <w:sz w:val="28"/>
          <w:szCs w:val="28"/>
        </w:rPr>
      </w:pPr>
      <w:r w:rsidRPr="0097489E">
        <w:rPr>
          <w:color w:val="000000"/>
          <w:spacing w:val="2"/>
          <w:sz w:val="28"/>
          <w:szCs w:val="28"/>
        </w:rPr>
        <w:t>Курс литературного чтения пробуждает интерес учащихся к чте</w:t>
      </w:r>
      <w:r w:rsidRPr="0097489E">
        <w:rPr>
          <w:color w:val="000000"/>
          <w:spacing w:val="2"/>
          <w:sz w:val="28"/>
          <w:szCs w:val="28"/>
        </w:rPr>
        <w:softHyphen/>
      </w:r>
      <w:r w:rsidRPr="0097489E">
        <w:rPr>
          <w:color w:val="000000"/>
          <w:spacing w:val="-1"/>
          <w:sz w:val="28"/>
          <w:szCs w:val="28"/>
        </w:rPr>
        <w:t>нию художественных произведени</w:t>
      </w:r>
      <w:r>
        <w:rPr>
          <w:color w:val="000000"/>
          <w:spacing w:val="-1"/>
          <w:sz w:val="28"/>
          <w:szCs w:val="28"/>
        </w:rPr>
        <w:t>й</w:t>
      </w:r>
      <w:r w:rsidRPr="0097489E">
        <w:rPr>
          <w:color w:val="000000"/>
          <w:spacing w:val="-1"/>
          <w:sz w:val="28"/>
          <w:szCs w:val="28"/>
        </w:rPr>
        <w:t xml:space="preserve">. Внимание начинающего читателя </w:t>
      </w:r>
      <w:r w:rsidRPr="0097489E">
        <w:rPr>
          <w:color w:val="000000"/>
          <w:sz w:val="28"/>
          <w:szCs w:val="28"/>
        </w:rPr>
        <w:t>обращается на словесно-образную природу художественного произ</w:t>
      </w:r>
      <w:r w:rsidRPr="0097489E">
        <w:rPr>
          <w:color w:val="000000"/>
          <w:sz w:val="28"/>
          <w:szCs w:val="28"/>
        </w:rPr>
        <w:softHyphen/>
        <w:t xml:space="preserve">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</w:t>
      </w:r>
      <w:r w:rsidRPr="0097489E">
        <w:rPr>
          <w:color w:val="000000"/>
          <w:spacing w:val="1"/>
          <w:sz w:val="28"/>
          <w:szCs w:val="28"/>
        </w:rPr>
        <w:t>словесного искусства.</w:t>
      </w:r>
    </w:p>
    <w:p w:rsidR="00BD4B97" w:rsidRPr="00C95EDD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center"/>
        <w:rPr>
          <w:b/>
          <w:color w:val="000000"/>
          <w:spacing w:val="2"/>
          <w:sz w:val="28"/>
          <w:szCs w:val="28"/>
        </w:rPr>
      </w:pPr>
      <w:r w:rsidRPr="00C95EDD">
        <w:rPr>
          <w:b/>
          <w:color w:val="000000"/>
          <w:spacing w:val="2"/>
          <w:sz w:val="28"/>
          <w:szCs w:val="28"/>
        </w:rPr>
        <w:t>Место курса «Литературное чтение в учебном плане»</w:t>
      </w:r>
    </w:p>
    <w:p w:rsidR="00BD4B97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</w:t>
      </w:r>
      <w:r w:rsidRPr="002E52AD">
        <w:rPr>
          <w:color w:val="000000"/>
          <w:spacing w:val="1"/>
          <w:sz w:val="28"/>
          <w:szCs w:val="28"/>
        </w:rPr>
        <w:t xml:space="preserve">о </w:t>
      </w:r>
      <w:r w:rsidRPr="002E52AD">
        <w:rPr>
          <w:color w:val="000000"/>
          <w:spacing w:val="3"/>
          <w:sz w:val="28"/>
          <w:szCs w:val="28"/>
        </w:rPr>
        <w:t>2</w:t>
      </w:r>
      <w:r>
        <w:rPr>
          <w:color w:val="000000"/>
          <w:spacing w:val="3"/>
          <w:sz w:val="28"/>
          <w:szCs w:val="28"/>
        </w:rPr>
        <w:t xml:space="preserve"> классе</w:t>
      </w:r>
      <w:r w:rsidRPr="002E52AD">
        <w:rPr>
          <w:color w:val="000000"/>
          <w:spacing w:val="3"/>
          <w:sz w:val="28"/>
          <w:szCs w:val="28"/>
        </w:rPr>
        <w:t xml:space="preserve"> 136ч</w:t>
      </w:r>
      <w:r>
        <w:rPr>
          <w:color w:val="000000"/>
          <w:spacing w:val="3"/>
          <w:sz w:val="28"/>
          <w:szCs w:val="28"/>
        </w:rPr>
        <w:t>асов</w:t>
      </w:r>
      <w:r w:rsidRPr="002E52AD">
        <w:rPr>
          <w:color w:val="000000"/>
          <w:spacing w:val="3"/>
          <w:sz w:val="28"/>
          <w:szCs w:val="28"/>
        </w:rPr>
        <w:t xml:space="preserve"> (4ч</w:t>
      </w:r>
      <w:r>
        <w:rPr>
          <w:color w:val="000000"/>
          <w:spacing w:val="3"/>
          <w:sz w:val="28"/>
          <w:szCs w:val="28"/>
        </w:rPr>
        <w:t>аса</w:t>
      </w:r>
      <w:r w:rsidRPr="002E52AD">
        <w:rPr>
          <w:color w:val="000000"/>
          <w:spacing w:val="3"/>
          <w:sz w:val="28"/>
          <w:szCs w:val="28"/>
        </w:rPr>
        <w:t xml:space="preserve"> в неделю, 34 учебные недели в каждом классе).</w:t>
      </w:r>
    </w:p>
    <w:p w:rsidR="00BD4B97" w:rsidRPr="00C95EDD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center"/>
        <w:rPr>
          <w:b/>
          <w:sz w:val="28"/>
          <w:szCs w:val="28"/>
        </w:rPr>
      </w:pPr>
      <w:r w:rsidRPr="00C95EDD">
        <w:rPr>
          <w:b/>
          <w:color w:val="000000"/>
          <w:spacing w:val="3"/>
          <w:sz w:val="28"/>
          <w:szCs w:val="28"/>
        </w:rPr>
        <w:t>Результаты изучения курса</w:t>
      </w:r>
    </w:p>
    <w:p w:rsidR="00BD4B97" w:rsidRPr="002E52AD" w:rsidRDefault="00BD4B97" w:rsidP="00FD7F6A">
      <w:pPr>
        <w:widowControl w:val="0"/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2E52AD">
        <w:rPr>
          <w:color w:val="000000"/>
          <w:spacing w:val="3"/>
          <w:sz w:val="28"/>
          <w:szCs w:val="28"/>
        </w:rPr>
        <w:t>Реализация программы обеспечивает достижение выпускниками на</w:t>
      </w:r>
      <w:r w:rsidRPr="002E52AD">
        <w:rPr>
          <w:color w:val="000000"/>
          <w:spacing w:val="3"/>
          <w:sz w:val="28"/>
          <w:szCs w:val="28"/>
        </w:rPr>
        <w:softHyphen/>
      </w:r>
      <w:r w:rsidRPr="002E52AD">
        <w:rPr>
          <w:color w:val="000000"/>
          <w:spacing w:val="2"/>
          <w:sz w:val="28"/>
          <w:szCs w:val="28"/>
        </w:rPr>
        <w:t xml:space="preserve">чальной школы следующих личностных, метапредметных и предметных </w:t>
      </w:r>
      <w:r w:rsidRPr="002E52AD">
        <w:rPr>
          <w:color w:val="000000"/>
          <w:spacing w:val="-2"/>
          <w:sz w:val="28"/>
          <w:szCs w:val="28"/>
        </w:rPr>
        <w:t>результатов:</w:t>
      </w:r>
    </w:p>
    <w:p w:rsidR="00BD4B97" w:rsidRDefault="00BD4B97" w:rsidP="00FD7F6A">
      <w:pPr>
        <w:contextualSpacing/>
        <w:jc w:val="center"/>
        <w:rPr>
          <w:b/>
          <w:sz w:val="28"/>
          <w:szCs w:val="28"/>
        </w:rPr>
      </w:pPr>
    </w:p>
    <w:p w:rsidR="00BD4B97" w:rsidRDefault="00BD4B97" w:rsidP="00FD7F6A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jc w:val="center"/>
        <w:rPr>
          <w:b/>
          <w:sz w:val="28"/>
          <w:szCs w:val="28"/>
        </w:rPr>
      </w:pPr>
      <w:r w:rsidRPr="00315B1A">
        <w:rPr>
          <w:b/>
          <w:sz w:val="28"/>
          <w:szCs w:val="28"/>
        </w:rPr>
        <w:t>Содержание курса</w:t>
      </w:r>
    </w:p>
    <w:p w:rsidR="00BD4B97" w:rsidRPr="00315B1A" w:rsidRDefault="00BD4B97" w:rsidP="00FD7F6A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jc w:val="center"/>
        <w:rPr>
          <w:b/>
          <w:sz w:val="28"/>
          <w:szCs w:val="28"/>
        </w:rPr>
      </w:pPr>
    </w:p>
    <w:p w:rsidR="00BD4B97" w:rsidRPr="00315B1A" w:rsidRDefault="00BD4B97" w:rsidP="00FD7F6A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rPr>
          <w:b/>
          <w:sz w:val="28"/>
          <w:szCs w:val="28"/>
        </w:rPr>
      </w:pPr>
      <w:r w:rsidRPr="00315B1A">
        <w:rPr>
          <w:b/>
          <w:sz w:val="28"/>
          <w:szCs w:val="28"/>
        </w:rPr>
        <w:t>Виды речевой и читательской деятельности</w:t>
      </w:r>
    </w:p>
    <w:p w:rsidR="00BD4B97" w:rsidRPr="00315B1A" w:rsidRDefault="00BD4B97" w:rsidP="00FD7F6A">
      <w:pPr>
        <w:shd w:val="clear" w:color="auto" w:fill="FFFFFF"/>
        <w:spacing w:before="158"/>
        <w:ind w:left="22"/>
        <w:jc w:val="center"/>
        <w:rPr>
          <w:b/>
          <w:sz w:val="28"/>
          <w:szCs w:val="28"/>
        </w:rPr>
      </w:pPr>
      <w:r w:rsidRPr="00315B1A">
        <w:rPr>
          <w:b/>
          <w:sz w:val="28"/>
          <w:szCs w:val="28"/>
        </w:rPr>
        <w:t>Умение слушать (аудирование)</w:t>
      </w:r>
    </w:p>
    <w:p w:rsidR="00BD4B97" w:rsidRPr="00BA5971" w:rsidRDefault="00BD4B97" w:rsidP="00FD7F6A">
      <w:pPr>
        <w:shd w:val="clear" w:color="auto" w:fill="FFFFFF"/>
        <w:ind w:left="14" w:right="79" w:firstLine="288"/>
        <w:contextualSpacing/>
        <w:jc w:val="both"/>
        <w:rPr>
          <w:sz w:val="28"/>
          <w:szCs w:val="28"/>
        </w:rPr>
      </w:pPr>
      <w:r w:rsidRPr="00BA5971">
        <w:rPr>
          <w:sz w:val="28"/>
          <w:szCs w:val="28"/>
        </w:rPr>
        <w:t xml:space="preserve">Восприятие на слух звучащей речи (высказывание собеседника, </w:t>
      </w:r>
      <w:r>
        <w:rPr>
          <w:sz w:val="28"/>
          <w:szCs w:val="28"/>
        </w:rPr>
        <w:t>слу</w:t>
      </w:r>
      <w:r w:rsidRPr="00BA5971">
        <w:rPr>
          <w:sz w:val="28"/>
          <w:szCs w:val="28"/>
        </w:rPr>
        <w:t>шание различных текстов). Адекватное понимание содержания зву</w:t>
      </w:r>
      <w:r>
        <w:rPr>
          <w:sz w:val="28"/>
          <w:szCs w:val="28"/>
        </w:rPr>
        <w:t>ча</w:t>
      </w:r>
      <w:r w:rsidRPr="00BA5971">
        <w:rPr>
          <w:sz w:val="28"/>
          <w:szCs w:val="28"/>
        </w:rPr>
        <w:t>щей речи, умение отвечать на вопросы по содержанию прослушанн</w:t>
      </w:r>
      <w:r>
        <w:rPr>
          <w:sz w:val="28"/>
          <w:szCs w:val="28"/>
        </w:rPr>
        <w:t xml:space="preserve">ого </w:t>
      </w:r>
      <w:r w:rsidRPr="00BA5971">
        <w:rPr>
          <w:sz w:val="28"/>
          <w:szCs w:val="28"/>
        </w:rPr>
        <w:t xml:space="preserve"> произведения,  определение  последовательности  событий,  </w:t>
      </w:r>
    </w:p>
    <w:p w:rsidR="00BD4B97" w:rsidRPr="00315B1A" w:rsidRDefault="00BD4B97" w:rsidP="00FD7F6A">
      <w:pPr>
        <w:shd w:val="clear" w:color="auto" w:fill="FFFFFF"/>
        <w:spacing w:before="194"/>
        <w:ind w:left="43"/>
        <w:contextualSpacing/>
        <w:jc w:val="center"/>
        <w:rPr>
          <w:b/>
          <w:sz w:val="28"/>
          <w:szCs w:val="28"/>
        </w:rPr>
      </w:pPr>
      <w:r w:rsidRPr="00315B1A">
        <w:rPr>
          <w:b/>
          <w:sz w:val="28"/>
          <w:szCs w:val="28"/>
        </w:rPr>
        <w:t>Чтение</w:t>
      </w:r>
    </w:p>
    <w:p w:rsidR="00BD4B97" w:rsidRPr="00BA5971" w:rsidRDefault="00BD4B97" w:rsidP="00FD7F6A">
      <w:pPr>
        <w:shd w:val="clear" w:color="auto" w:fill="FFFFFF"/>
        <w:spacing w:before="50"/>
        <w:ind w:left="14" w:right="14" w:firstLine="317"/>
        <w:contextualSpacing/>
        <w:jc w:val="both"/>
        <w:rPr>
          <w:sz w:val="28"/>
          <w:szCs w:val="28"/>
        </w:rPr>
      </w:pPr>
      <w:r w:rsidRPr="00BA5971">
        <w:rPr>
          <w:i/>
          <w:iCs/>
          <w:spacing w:val="-3"/>
          <w:sz w:val="28"/>
          <w:szCs w:val="28"/>
        </w:rPr>
        <w:t xml:space="preserve">Чтение вслух. </w:t>
      </w:r>
      <w:r w:rsidRPr="00BA5971">
        <w:rPr>
          <w:spacing w:val="-3"/>
          <w:sz w:val="28"/>
          <w:szCs w:val="28"/>
        </w:rPr>
        <w:t>Ориентация на развитие речевой культуры учащих</w:t>
      </w:r>
      <w:r>
        <w:rPr>
          <w:spacing w:val="-3"/>
          <w:sz w:val="28"/>
          <w:szCs w:val="28"/>
        </w:rPr>
        <w:t xml:space="preserve">ся и </w:t>
      </w:r>
      <w:r w:rsidRPr="00BA5971">
        <w:rPr>
          <w:spacing w:val="-1"/>
          <w:sz w:val="28"/>
          <w:szCs w:val="28"/>
        </w:rPr>
        <w:t>формирование у них коммуникативно-речевых умений и навыков.</w:t>
      </w:r>
    </w:p>
    <w:p w:rsidR="00BD4B97" w:rsidRPr="00BA5971" w:rsidRDefault="00BD4B97" w:rsidP="00FD7F6A">
      <w:pPr>
        <w:shd w:val="clear" w:color="auto" w:fill="FFFFFF"/>
        <w:ind w:left="7" w:firstLine="288"/>
        <w:contextualSpacing/>
        <w:jc w:val="both"/>
        <w:rPr>
          <w:sz w:val="28"/>
          <w:szCs w:val="28"/>
        </w:rPr>
      </w:pPr>
      <w:r w:rsidRPr="00BA5971">
        <w:rPr>
          <w:spacing w:val="-1"/>
          <w:sz w:val="28"/>
          <w:szCs w:val="28"/>
        </w:rPr>
        <w:t xml:space="preserve">Постепенный переход от слогового к плавному, осмысленному, при </w:t>
      </w:r>
      <w:r w:rsidRPr="00BA5971">
        <w:rPr>
          <w:sz w:val="28"/>
          <w:szCs w:val="28"/>
        </w:rPr>
        <w:t>вильному чтению целыми словами вслух. Темп чтения, позволяют им осознать текст. Постепенное увели</w:t>
      </w:r>
      <w:r>
        <w:rPr>
          <w:sz w:val="28"/>
          <w:szCs w:val="28"/>
        </w:rPr>
        <w:t xml:space="preserve">чение скорости чтения. Соблюдение </w:t>
      </w:r>
      <w:r w:rsidRPr="00BA5971">
        <w:rPr>
          <w:sz w:val="28"/>
          <w:szCs w:val="28"/>
        </w:rPr>
        <w:t xml:space="preserve"> орфоэпических и  интонационных</w:t>
      </w:r>
      <w:r>
        <w:rPr>
          <w:sz w:val="28"/>
          <w:szCs w:val="28"/>
        </w:rPr>
        <w:t xml:space="preserve"> норм  чтения. Чтение предложений </w:t>
      </w:r>
      <w:r w:rsidRPr="00BA5971">
        <w:rPr>
          <w:spacing w:val="-2"/>
          <w:sz w:val="28"/>
          <w:szCs w:val="28"/>
        </w:rPr>
        <w:t>с интонационным выделением знаков препинания. Понимание смы</w:t>
      </w:r>
      <w:r>
        <w:rPr>
          <w:spacing w:val="-2"/>
          <w:sz w:val="28"/>
          <w:szCs w:val="28"/>
        </w:rPr>
        <w:t>сло</w:t>
      </w:r>
      <w:r w:rsidRPr="00BA5971">
        <w:rPr>
          <w:spacing w:val="-5"/>
          <w:sz w:val="28"/>
          <w:szCs w:val="28"/>
        </w:rPr>
        <w:t>вых особенностей разных по виду и типу текстов, передача их с помощ</w:t>
      </w:r>
      <w:r>
        <w:rPr>
          <w:spacing w:val="-5"/>
          <w:sz w:val="28"/>
          <w:szCs w:val="28"/>
        </w:rPr>
        <w:t xml:space="preserve">ью </w:t>
      </w:r>
      <w:r w:rsidRPr="00BA5971">
        <w:rPr>
          <w:spacing w:val="-1"/>
          <w:sz w:val="28"/>
          <w:szCs w:val="28"/>
        </w:rPr>
        <w:t>интонирования. Развитие поэтическог</w:t>
      </w:r>
      <w:r>
        <w:rPr>
          <w:spacing w:val="-1"/>
          <w:sz w:val="28"/>
          <w:szCs w:val="28"/>
        </w:rPr>
        <w:t xml:space="preserve">о слуха. Воспитание эстетической </w:t>
      </w:r>
      <w:r w:rsidRPr="00BA5971">
        <w:rPr>
          <w:sz w:val="28"/>
          <w:szCs w:val="28"/>
        </w:rPr>
        <w:t>отзывчивости на произведение. Уме</w:t>
      </w:r>
      <w:r>
        <w:rPr>
          <w:sz w:val="28"/>
          <w:szCs w:val="28"/>
        </w:rPr>
        <w:t xml:space="preserve">ние самостоятельно подготовиться </w:t>
      </w:r>
      <w:r w:rsidRPr="00BA5971">
        <w:rPr>
          <w:spacing w:val="-5"/>
          <w:sz w:val="28"/>
          <w:szCs w:val="28"/>
        </w:rPr>
        <w:t xml:space="preserve">к выразительному чтению небольшого текста (выбрать тон и темп чтений </w:t>
      </w:r>
      <w:r w:rsidRPr="00BA5971">
        <w:rPr>
          <w:sz w:val="28"/>
          <w:szCs w:val="28"/>
        </w:rPr>
        <w:t>определить логические ударения и паузы).</w:t>
      </w:r>
    </w:p>
    <w:p w:rsidR="00BD4B97" w:rsidRPr="00BA5971" w:rsidRDefault="00BD4B97" w:rsidP="00FD7F6A">
      <w:pPr>
        <w:shd w:val="clear" w:color="auto" w:fill="FFFFFF"/>
        <w:ind w:left="302"/>
        <w:contextualSpacing/>
        <w:jc w:val="both"/>
        <w:rPr>
          <w:sz w:val="28"/>
          <w:szCs w:val="28"/>
        </w:rPr>
      </w:pPr>
      <w:r w:rsidRPr="00BA5971">
        <w:rPr>
          <w:spacing w:val="-1"/>
          <w:sz w:val="28"/>
          <w:szCs w:val="28"/>
        </w:rPr>
        <w:t>Развитие умения переходить от чтения вслух к чтению про себя.</w:t>
      </w:r>
    </w:p>
    <w:p w:rsidR="00BD4B97" w:rsidRDefault="00BD4B97" w:rsidP="00FD7F6A">
      <w:pPr>
        <w:shd w:val="clear" w:color="auto" w:fill="FFFFFF"/>
        <w:ind w:left="14" w:firstLine="310"/>
        <w:contextualSpacing/>
        <w:jc w:val="both"/>
        <w:rPr>
          <w:spacing w:val="-1"/>
          <w:sz w:val="28"/>
          <w:szCs w:val="28"/>
        </w:rPr>
      </w:pPr>
      <w:r w:rsidRPr="00BA5971">
        <w:rPr>
          <w:i/>
          <w:iCs/>
          <w:sz w:val="28"/>
          <w:szCs w:val="28"/>
        </w:rPr>
        <w:t xml:space="preserve">Чтение про себя. </w:t>
      </w:r>
      <w:r w:rsidRPr="00BA5971">
        <w:rPr>
          <w:sz w:val="28"/>
          <w:szCs w:val="28"/>
        </w:rPr>
        <w:t>Осознание с</w:t>
      </w:r>
      <w:r>
        <w:rPr>
          <w:sz w:val="28"/>
          <w:szCs w:val="28"/>
        </w:rPr>
        <w:t>мысла произведения при чтении про</w:t>
      </w:r>
      <w:r w:rsidRPr="00BA5971">
        <w:rPr>
          <w:spacing w:val="-6"/>
          <w:sz w:val="28"/>
          <w:szCs w:val="28"/>
        </w:rPr>
        <w:t>себя (доступных по объёму и жанру произведений). Определение в</w:t>
      </w:r>
      <w:r>
        <w:rPr>
          <w:spacing w:val="-6"/>
          <w:sz w:val="28"/>
          <w:szCs w:val="28"/>
        </w:rPr>
        <w:t>ида чте</w:t>
      </w:r>
      <w:r w:rsidRPr="00BA5971">
        <w:rPr>
          <w:spacing w:val="-6"/>
          <w:sz w:val="28"/>
          <w:szCs w:val="28"/>
        </w:rPr>
        <w:t>ния (изучающее, ознакомительное, выборочное), умение находить в</w:t>
      </w:r>
      <w:r>
        <w:rPr>
          <w:spacing w:val="-6"/>
          <w:sz w:val="28"/>
          <w:szCs w:val="28"/>
        </w:rPr>
        <w:t xml:space="preserve"> тексте </w:t>
      </w:r>
      <w:r w:rsidRPr="00BA5971">
        <w:rPr>
          <w:spacing w:val="-1"/>
          <w:sz w:val="28"/>
          <w:szCs w:val="28"/>
        </w:rPr>
        <w:t>необходимую информацию, понимание её особенностей.</w:t>
      </w:r>
    </w:p>
    <w:p w:rsidR="00BD4B97" w:rsidRDefault="00BD4B97" w:rsidP="00FD7F6A">
      <w:pPr>
        <w:shd w:val="clear" w:color="auto" w:fill="FFFFFF"/>
        <w:ind w:left="14" w:firstLine="310"/>
        <w:contextualSpacing/>
        <w:jc w:val="both"/>
        <w:rPr>
          <w:sz w:val="28"/>
          <w:szCs w:val="28"/>
        </w:rPr>
      </w:pPr>
    </w:p>
    <w:p w:rsidR="00BD4B97" w:rsidRPr="00315B1A" w:rsidRDefault="00BD4B97" w:rsidP="00FD7F6A">
      <w:pPr>
        <w:shd w:val="clear" w:color="auto" w:fill="FFFFFF"/>
        <w:ind w:left="295"/>
        <w:contextualSpacing/>
        <w:jc w:val="center"/>
        <w:rPr>
          <w:b/>
          <w:sz w:val="28"/>
          <w:szCs w:val="28"/>
        </w:rPr>
      </w:pPr>
      <w:r w:rsidRPr="00315B1A">
        <w:rPr>
          <w:b/>
          <w:bCs/>
          <w:sz w:val="28"/>
          <w:szCs w:val="28"/>
        </w:rPr>
        <w:t>Работа с текстом художественного произведения.</w:t>
      </w:r>
    </w:p>
    <w:p w:rsidR="00BD4B97" w:rsidRPr="00540CD7" w:rsidRDefault="00BD4B97" w:rsidP="00FD7F6A">
      <w:pPr>
        <w:shd w:val="clear" w:color="auto" w:fill="FFFFFF"/>
        <w:ind w:left="7" w:right="7" w:firstLine="288"/>
        <w:contextualSpacing/>
        <w:jc w:val="both"/>
        <w:rPr>
          <w:sz w:val="28"/>
          <w:szCs w:val="28"/>
        </w:rPr>
      </w:pPr>
      <w:r w:rsidRPr="00540CD7">
        <w:rPr>
          <w:spacing w:val="-4"/>
          <w:sz w:val="28"/>
          <w:szCs w:val="28"/>
        </w:rPr>
        <w:t>Определение особенностей художественного текста: своеобразие вы</w:t>
      </w:r>
      <w:r w:rsidRPr="00540CD7">
        <w:rPr>
          <w:spacing w:val="-4"/>
          <w:sz w:val="28"/>
          <w:szCs w:val="28"/>
        </w:rPr>
        <w:softHyphen/>
        <w:t xml:space="preserve">разительных средств языка (с помощью учителя). Понимание заглавия </w:t>
      </w:r>
      <w:r w:rsidRPr="00540CD7">
        <w:rPr>
          <w:spacing w:val="-1"/>
          <w:sz w:val="28"/>
          <w:szCs w:val="28"/>
        </w:rPr>
        <w:t>произведения, его адекватное соотношение с содержанием.</w:t>
      </w:r>
    </w:p>
    <w:p w:rsidR="00BD4B97" w:rsidRPr="00CF6EEB" w:rsidRDefault="00BD4B97" w:rsidP="00FD7F6A">
      <w:pPr>
        <w:shd w:val="clear" w:color="auto" w:fill="FFFFFF"/>
        <w:ind w:left="14" w:firstLine="288"/>
        <w:contextualSpacing/>
        <w:jc w:val="both"/>
        <w:rPr>
          <w:sz w:val="28"/>
          <w:szCs w:val="28"/>
        </w:rPr>
      </w:pPr>
      <w:r w:rsidRPr="00540CD7">
        <w:rPr>
          <w:spacing w:val="-5"/>
          <w:sz w:val="28"/>
          <w:szCs w:val="28"/>
        </w:rPr>
        <w:t>Понимание нравственно-эстетического содержания прочитанного про</w:t>
      </w:r>
      <w:r w:rsidRPr="00540CD7">
        <w:rPr>
          <w:spacing w:val="-5"/>
          <w:sz w:val="28"/>
          <w:szCs w:val="28"/>
        </w:rPr>
        <w:softHyphen/>
      </w:r>
      <w:r w:rsidRPr="00540CD7">
        <w:rPr>
          <w:spacing w:val="-1"/>
          <w:sz w:val="28"/>
          <w:szCs w:val="28"/>
        </w:rPr>
        <w:t xml:space="preserve">изведения, осознание мотивации поведения героев, анализ поступков </w:t>
      </w:r>
      <w:r w:rsidRPr="00540CD7">
        <w:rPr>
          <w:spacing w:val="-4"/>
          <w:sz w:val="28"/>
          <w:szCs w:val="28"/>
        </w:rPr>
        <w:t>героев с точки зрения норм морали. Осознание понятия «Родина», пред</w:t>
      </w:r>
      <w:r w:rsidRPr="00540CD7">
        <w:rPr>
          <w:spacing w:val="-4"/>
          <w:sz w:val="28"/>
          <w:szCs w:val="28"/>
        </w:rPr>
        <w:softHyphen/>
      </w:r>
      <w:r w:rsidRPr="00540CD7">
        <w:rPr>
          <w:sz w:val="28"/>
          <w:szCs w:val="28"/>
        </w:rPr>
        <w:t xml:space="preserve">ставления о проявлении любви к Родине в литературе разных народов </w:t>
      </w:r>
      <w:r w:rsidRPr="00540CD7">
        <w:rPr>
          <w:spacing w:val="-4"/>
          <w:sz w:val="28"/>
          <w:szCs w:val="28"/>
        </w:rPr>
        <w:t xml:space="preserve">(на примере народов России). Схожесть тем и героев в фольклоре разных народов. </w:t>
      </w:r>
    </w:p>
    <w:p w:rsidR="00BD4B97" w:rsidRDefault="00BD4B97" w:rsidP="00FD7F6A">
      <w:pPr>
        <w:shd w:val="clear" w:color="auto" w:fill="FFFFFF"/>
        <w:ind w:left="14" w:right="65" w:firstLine="288"/>
        <w:contextualSpacing/>
        <w:jc w:val="both"/>
        <w:rPr>
          <w:sz w:val="28"/>
          <w:szCs w:val="28"/>
        </w:rPr>
      </w:pPr>
      <w:r w:rsidRPr="00CF6EEB">
        <w:rPr>
          <w:sz w:val="28"/>
          <w:szCs w:val="28"/>
        </w:rPr>
        <w:t>Развитие наблюдательности при чтении поэтических текстов. Раз</w:t>
      </w:r>
      <w:r>
        <w:rPr>
          <w:sz w:val="28"/>
          <w:szCs w:val="28"/>
        </w:rPr>
        <w:t xml:space="preserve">витие </w:t>
      </w:r>
      <w:r w:rsidRPr="00CF6EEB">
        <w:rPr>
          <w:sz w:val="28"/>
          <w:szCs w:val="28"/>
        </w:rPr>
        <w:t xml:space="preserve"> умения предвосхищать (предвидеть) ход развития сюжета, последовател</w:t>
      </w:r>
      <w:r>
        <w:rPr>
          <w:sz w:val="28"/>
          <w:szCs w:val="28"/>
        </w:rPr>
        <w:t>ь</w:t>
      </w:r>
      <w:r w:rsidRPr="00CF6EEB">
        <w:rPr>
          <w:sz w:val="28"/>
          <w:szCs w:val="28"/>
        </w:rPr>
        <w:t>ности событий.</w:t>
      </w:r>
    </w:p>
    <w:p w:rsidR="00BD4B97" w:rsidRDefault="00BD4B97" w:rsidP="00FD7F6A">
      <w:pPr>
        <w:contextualSpacing/>
        <w:jc w:val="both"/>
        <w:rPr>
          <w:b/>
          <w:sz w:val="28"/>
          <w:szCs w:val="28"/>
        </w:rPr>
      </w:pPr>
    </w:p>
    <w:p w:rsidR="00BD4B97" w:rsidRPr="00315B1A" w:rsidRDefault="00BD4B97" w:rsidP="00FD7F6A">
      <w:pPr>
        <w:shd w:val="clear" w:color="auto" w:fill="FFFFFF"/>
        <w:ind w:right="65"/>
        <w:contextualSpacing/>
        <w:jc w:val="center"/>
        <w:rPr>
          <w:b/>
          <w:sz w:val="28"/>
          <w:szCs w:val="28"/>
        </w:rPr>
      </w:pPr>
      <w:r w:rsidRPr="00315B1A">
        <w:rPr>
          <w:b/>
          <w:sz w:val="28"/>
          <w:szCs w:val="28"/>
        </w:rPr>
        <w:t>Умение говорить (культура речевого общения)</w:t>
      </w:r>
    </w:p>
    <w:p w:rsidR="00BD4B97" w:rsidRPr="00F4655D" w:rsidRDefault="00BD4B97" w:rsidP="00FD7F6A">
      <w:pPr>
        <w:shd w:val="clear" w:color="auto" w:fill="FFFFFF"/>
        <w:ind w:right="7"/>
        <w:contextualSpacing/>
        <w:jc w:val="both"/>
        <w:rPr>
          <w:sz w:val="28"/>
          <w:szCs w:val="28"/>
        </w:rPr>
      </w:pPr>
      <w:r w:rsidRPr="00CF6EEB">
        <w:rPr>
          <w:sz w:val="28"/>
          <w:szCs w:val="28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</w:t>
      </w:r>
      <w:r w:rsidRPr="00F4655D">
        <w:rPr>
          <w:spacing w:val="-2"/>
          <w:sz w:val="28"/>
          <w:szCs w:val="28"/>
        </w:rPr>
        <w:t xml:space="preserve">знавательному). Умение проявлять доброжелательность к собеседнику. </w:t>
      </w:r>
      <w:r w:rsidRPr="00F4655D">
        <w:rPr>
          <w:sz w:val="28"/>
          <w:szCs w:val="28"/>
        </w:rPr>
        <w:t>Доказательство собственной точки зрения с опорой на текст или лич</w:t>
      </w:r>
      <w:r w:rsidRPr="00F4655D">
        <w:rPr>
          <w:sz w:val="28"/>
          <w:szCs w:val="28"/>
        </w:rPr>
        <w:softHyphen/>
        <w:t>ный опыт. Использование норм речевого этикета в процессе обще</w:t>
      </w:r>
      <w:r w:rsidRPr="00F4655D">
        <w:rPr>
          <w:sz w:val="28"/>
          <w:szCs w:val="28"/>
        </w:rPr>
        <w:softHyphen/>
        <w:t>ния. Знакомство с особенностями национального этикета на основе литературных произведений.</w:t>
      </w:r>
    </w:p>
    <w:p w:rsidR="00BD4B97" w:rsidRDefault="00BD4B97" w:rsidP="00FD7F6A">
      <w:pPr>
        <w:shd w:val="clear" w:color="auto" w:fill="FFFFFF"/>
        <w:ind w:left="14" w:right="7" w:firstLine="302"/>
        <w:contextualSpacing/>
        <w:jc w:val="both"/>
        <w:rPr>
          <w:sz w:val="28"/>
          <w:szCs w:val="28"/>
        </w:rPr>
      </w:pPr>
      <w:r w:rsidRPr="00F4655D">
        <w:rPr>
          <w:spacing w:val="-1"/>
          <w:sz w:val="28"/>
          <w:szCs w:val="28"/>
        </w:rPr>
        <w:t xml:space="preserve">Работа со словом (распознавать прямое и переносное значение слов, </w:t>
      </w:r>
      <w:r w:rsidRPr="00F4655D">
        <w:rPr>
          <w:spacing w:val="-5"/>
          <w:sz w:val="28"/>
          <w:szCs w:val="28"/>
        </w:rPr>
        <w:t xml:space="preserve">их многозначность), целенаправленное пополнение активного словарного </w:t>
      </w:r>
      <w:r w:rsidRPr="00F4655D">
        <w:rPr>
          <w:sz w:val="28"/>
          <w:szCs w:val="28"/>
        </w:rPr>
        <w:t>запаса. Работа со словарями.</w:t>
      </w:r>
    </w:p>
    <w:p w:rsidR="00BD4B97" w:rsidRPr="00315B1A" w:rsidRDefault="00BD4B97" w:rsidP="00FD7F6A">
      <w:pPr>
        <w:shd w:val="clear" w:color="auto" w:fill="FFFFFF"/>
        <w:contextualSpacing/>
        <w:rPr>
          <w:b/>
          <w:sz w:val="28"/>
          <w:szCs w:val="28"/>
        </w:rPr>
      </w:pPr>
      <w:r w:rsidRPr="00315B1A">
        <w:rPr>
          <w:b/>
          <w:bCs/>
          <w:sz w:val="28"/>
          <w:szCs w:val="28"/>
        </w:rPr>
        <w:t>Творческая деятельность обучающихся.</w:t>
      </w:r>
    </w:p>
    <w:p w:rsidR="00BD4B97" w:rsidRPr="00C62D5D" w:rsidRDefault="00BD4B97" w:rsidP="00FD7F6A">
      <w:pPr>
        <w:shd w:val="clear" w:color="auto" w:fill="FFFFFF"/>
        <w:ind w:right="7"/>
        <w:contextualSpacing/>
        <w:jc w:val="center"/>
        <w:rPr>
          <w:sz w:val="28"/>
          <w:szCs w:val="28"/>
        </w:rPr>
      </w:pPr>
      <w:r w:rsidRPr="00C62D5D">
        <w:rPr>
          <w:sz w:val="28"/>
          <w:szCs w:val="28"/>
        </w:rPr>
        <w:t>(на основе литературных произведений)</w:t>
      </w:r>
    </w:p>
    <w:p w:rsidR="00BD4B97" w:rsidRDefault="00BD4B97" w:rsidP="00E933A4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  <w:r w:rsidRPr="0077518F">
        <w:rPr>
          <w:spacing w:val="-4"/>
          <w:sz w:val="28"/>
          <w:szCs w:val="28"/>
        </w:rPr>
        <w:t>Интерпретация текста литературного произведения в творческой де</w:t>
      </w:r>
      <w:r w:rsidRPr="0077518F">
        <w:rPr>
          <w:spacing w:val="-4"/>
          <w:sz w:val="28"/>
          <w:szCs w:val="28"/>
        </w:rPr>
        <w:softHyphen/>
        <w:t>ятельности учащихся: ч</w:t>
      </w:r>
      <w:r>
        <w:rPr>
          <w:spacing w:val="-4"/>
          <w:sz w:val="28"/>
          <w:szCs w:val="28"/>
        </w:rPr>
        <w:t xml:space="preserve">тение по ролям, инсценирование, </w:t>
      </w:r>
      <w:r w:rsidRPr="0077518F">
        <w:rPr>
          <w:spacing w:val="-4"/>
          <w:sz w:val="28"/>
          <w:szCs w:val="28"/>
        </w:rPr>
        <w:t xml:space="preserve">устное словесное рисование, знакомство с различными способами работы </w:t>
      </w:r>
      <w:r w:rsidRPr="0077518F">
        <w:rPr>
          <w:spacing w:val="-3"/>
          <w:sz w:val="28"/>
          <w:szCs w:val="28"/>
        </w:rPr>
        <w:t>с деформированным текстом и использование их (установление причин</w:t>
      </w:r>
      <w:r w:rsidRPr="0077518F">
        <w:rPr>
          <w:spacing w:val="-3"/>
          <w:sz w:val="28"/>
          <w:szCs w:val="28"/>
        </w:rPr>
        <w:softHyphen/>
      </w:r>
      <w:r w:rsidRPr="0077518F">
        <w:rPr>
          <w:spacing w:val="-4"/>
          <w:sz w:val="28"/>
          <w:szCs w:val="28"/>
        </w:rPr>
        <w:t>но-следственных связей, последовательности событий, изложение с эле</w:t>
      </w:r>
      <w:r w:rsidRPr="0077518F">
        <w:rPr>
          <w:spacing w:val="-4"/>
          <w:sz w:val="28"/>
          <w:szCs w:val="28"/>
        </w:rPr>
        <w:softHyphen/>
      </w:r>
      <w:r w:rsidRPr="0077518F">
        <w:rPr>
          <w:spacing w:val="-6"/>
          <w:sz w:val="28"/>
          <w:szCs w:val="28"/>
        </w:rPr>
        <w:t>ментами сочинения, создание собственного текста на основе художествен</w:t>
      </w:r>
      <w:r w:rsidRPr="0077518F">
        <w:rPr>
          <w:spacing w:val="-6"/>
          <w:sz w:val="28"/>
          <w:szCs w:val="28"/>
        </w:rPr>
        <w:softHyphen/>
      </w:r>
      <w:r w:rsidRPr="0077518F">
        <w:rPr>
          <w:spacing w:val="-5"/>
          <w:sz w:val="28"/>
          <w:szCs w:val="28"/>
        </w:rPr>
        <w:t xml:space="preserve">ного произведения (текст по аналогии), репродукций картин художников, </w:t>
      </w:r>
      <w:r w:rsidRPr="0077518F">
        <w:rPr>
          <w:spacing w:val="-3"/>
          <w:sz w:val="28"/>
          <w:szCs w:val="28"/>
        </w:rPr>
        <w:t xml:space="preserve">по серии иллюстраций к произведению или на основе личного опыта. </w:t>
      </w:r>
      <w:r w:rsidRPr="0077518F">
        <w:rPr>
          <w:spacing w:val="-5"/>
          <w:sz w:val="28"/>
          <w:szCs w:val="28"/>
        </w:rPr>
        <w:t xml:space="preserve">Развитие умения различать состояние природы в различные времена года, настроение людей, оформлять свои впечатления в устной или письменной </w:t>
      </w:r>
      <w:r w:rsidRPr="0077518F">
        <w:rPr>
          <w:spacing w:val="-4"/>
          <w:sz w:val="28"/>
          <w:szCs w:val="28"/>
        </w:rPr>
        <w:t xml:space="preserve">речи. Сравнивать свои тексты с художественными текстами-описаниями, </w:t>
      </w:r>
      <w:r w:rsidRPr="0077518F">
        <w:rPr>
          <w:spacing w:val="-5"/>
          <w:sz w:val="28"/>
          <w:szCs w:val="28"/>
        </w:rPr>
        <w:t xml:space="preserve">находить литературные произведения, созвучные своему эмоциональному </w:t>
      </w:r>
      <w:r>
        <w:rPr>
          <w:sz w:val="28"/>
          <w:szCs w:val="28"/>
        </w:rPr>
        <w:t>настрою, объяснять свой выбор.</w:t>
      </w:r>
    </w:p>
    <w:p w:rsidR="00BD4B97" w:rsidRDefault="00BD4B97" w:rsidP="00E933A4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</w:p>
    <w:p w:rsidR="00BD4B97" w:rsidRDefault="00BD4B97" w:rsidP="00E933A4">
      <w:pPr>
        <w:shd w:val="clear" w:color="auto" w:fill="FFFFFF"/>
        <w:spacing w:before="194"/>
        <w:ind w:firstLine="295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ИЗУЧЕНИЯ КУРСА</w:t>
      </w:r>
    </w:p>
    <w:p w:rsidR="00BD4B97" w:rsidRPr="005F171C" w:rsidRDefault="00BD4B97" w:rsidP="00E933A4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</w:p>
    <w:p w:rsidR="00BD4B97" w:rsidRDefault="00BD4B97" w:rsidP="00FD7F6A">
      <w:pPr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8D3AF9">
        <w:rPr>
          <w:b/>
          <w:bCs/>
          <w:sz w:val="28"/>
          <w:szCs w:val="28"/>
        </w:rPr>
        <w:t>Личностные результаты</w:t>
      </w:r>
      <w:r>
        <w:rPr>
          <w:b/>
          <w:bCs/>
          <w:sz w:val="28"/>
          <w:szCs w:val="28"/>
        </w:rPr>
        <w:t>.</w:t>
      </w:r>
      <w:bookmarkStart w:id="0" w:name="_GoBack"/>
      <w:bookmarkEnd w:id="0"/>
    </w:p>
    <w:p w:rsidR="00BD4B97" w:rsidRPr="006508F7" w:rsidRDefault="00BD4B97" w:rsidP="00FD7F6A">
      <w:pPr>
        <w:outlineLvl w:val="1"/>
        <w:rPr>
          <w:b/>
          <w:bCs/>
          <w:sz w:val="28"/>
          <w:szCs w:val="28"/>
        </w:rPr>
      </w:pPr>
    </w:p>
    <w:p w:rsidR="00BD4B97" w:rsidRPr="006508F7" w:rsidRDefault="00BD4B97" w:rsidP="00FD7F6A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6508F7">
        <w:rPr>
          <w:sz w:val="28"/>
          <w:szCs w:val="28"/>
        </w:rPr>
        <w:t>Осознавать через чтение художественных произведений основные ценности взаимоотношений в семье (любовь и уважение, сочувствие, взаимопомощь, взаимовыручка).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Испытывать чувство гордости при чтении произведений писателей-классиков,  поэтов и разнообразных жанров УНТ, озвучивать свои чувства в высказываниях при работе с художественными произведениями.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Осознавать свою принадлежность к определённому этносу, высказывать уважительное отношение к другим народам в ходе рассуждений и бесед при изучении произведений других народов.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Проявлять позитивные чувства по отношению к произведениям родных писателей и поэтов, подбирать схожие по тематике и нравственной проблематике произведения других народов, проявлять чувство уважения к авторам других народностей.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Иметь представление о существовании других народов и культур, называть наиболее известные, близкие собственному опыту и представлениям (н-р, татарскую, коми, чеченскую и др.).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Допускать существование других точек зрения, выслушивать собеседника, не перебивать, высказывать свою точку зрения спокойно, приводя веские аргументы и факты. Задумываться о причине возникновения конфликтной ситуации.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Проявлять интерес к чтению литературных произведений на уроках и дома, в свободное время посещать библиотеку, готовить материал к урокам, обращаясь к разнообразным источникам информации.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Проявлять интерес к изучению творчества авторов, называть любимых авторов, обосновывать свой выбор.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Включаться в литературно-творческую деятельность на уроке и дома по собственному желанию, осознавать её необходимость для развития собственных способностей.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Знать о правилах школьной жизни, осознанно применять их на уроках литературного чтения, обосновывать их существование и пользу для ученика. Приводить примеры «высокого» ученичества из прочитанных произведений.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Пользоваться предлагаемыми учителем формами самооценки и взаимооценки.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Знать, в чём проявляется ответственность и безответственность поведения.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Понимать, что значит быть самостоятельным и несамостоятельным при выполнении каких-либо заданий на уроках и дома.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Приводить примеры ответственного/безответственного, самостоятельного/несамостоятельного поведения героя литературного произведения.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Делать выводы о степени своей ответственности и самостоятельности.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Замечать красоту поэтического слова, указывать на образные слова и выражения, которые использованы автором для создания художественного образа.</w:t>
      </w:r>
    </w:p>
    <w:p w:rsidR="00BD4B97" w:rsidRDefault="00BD4B97" w:rsidP="00FD7F6A">
      <w:pPr>
        <w:ind w:left="720"/>
        <w:jc w:val="both"/>
        <w:rPr>
          <w:sz w:val="28"/>
          <w:szCs w:val="28"/>
        </w:rPr>
      </w:pPr>
    </w:p>
    <w:p w:rsidR="00BD4B97" w:rsidRDefault="00BD4B97" w:rsidP="00FD7F6A">
      <w:pPr>
        <w:ind w:left="720"/>
        <w:jc w:val="both"/>
        <w:rPr>
          <w:sz w:val="28"/>
          <w:szCs w:val="28"/>
        </w:rPr>
      </w:pPr>
    </w:p>
    <w:p w:rsidR="00BD4B97" w:rsidRDefault="00BD4B97" w:rsidP="00FD7F6A">
      <w:pPr>
        <w:ind w:left="720"/>
        <w:jc w:val="both"/>
        <w:rPr>
          <w:sz w:val="28"/>
          <w:szCs w:val="28"/>
        </w:rPr>
      </w:pP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Доказывать необходимость использования тех или иных языковых средств для выразительности, яркости, точности и лаконичности описания.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Выписывать лучшие поэтические обороты в «Словарик настроений» или «Словарик образов» (по темам: небо, звёзды, ветер, тучи, река, горы и пр.).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Использовать понравившиеся сравнения, эпитеты и метафоры в своих художественных высказываниях, УСР.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Фиксировать свои чувства и эмоции, связанные с чтением поэтических текстов и текстов-описаний в «радуге чувств», объяснять, почему разные чувства обозначены различной цветовой гаммой.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Отслеживать эстетические и нравственные чувства героев прозы, в том числе сказки, делать выводы о том, что идеалы, к которым стремятся герои литературных произведений – это идеалы автора, его ценности, к которым он стремится приобщить читателя.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Различать морально-нравственные нормы, соотносить их с поступками литературных героев, доказывать соответствие.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Предлагать варианты решения морально-нравственных дилемм.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Строить морально-этическое суждение из 5-6 предложений на основе моральных понятий и норм о поступке того или иного персонажа произведения.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Проявлять доброжелательность по отношению к другим при работе в группе, уметь слушать других, высказывать собственное мнение без агрессии и раздражения, помня, что более сильным орудием является подтверждение своего мнения аргументами и фактами.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Знать приёмы сохранения зрения и осанки при чтении книги и работы с компьютером.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Пользоваться основными приёмами сбережения зрения и осанки, делать гимнастику для глаз и туловища, следя за своим состоянием усталости.</w:t>
      </w:r>
    </w:p>
    <w:p w:rsidR="00BD4B97" w:rsidRPr="00E7022D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Предлагать свои способы сохранения зрения и осанки.</w:t>
      </w:r>
    </w:p>
    <w:p w:rsidR="00BD4B97" w:rsidRDefault="00BD4B97" w:rsidP="00FD7F6A">
      <w:pPr>
        <w:numPr>
          <w:ilvl w:val="0"/>
          <w:numId w:val="6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Пользоваться изученными приёмами сохранения здоровья в домашних условиях.</w:t>
      </w:r>
    </w:p>
    <w:p w:rsidR="00BD4B97" w:rsidRDefault="00BD4B97" w:rsidP="00FD7F6A">
      <w:pPr>
        <w:ind w:left="720"/>
        <w:jc w:val="both"/>
        <w:rPr>
          <w:sz w:val="28"/>
          <w:szCs w:val="28"/>
        </w:rPr>
      </w:pPr>
    </w:p>
    <w:p w:rsidR="00BD4B97" w:rsidRPr="006508F7" w:rsidRDefault="00BD4B97" w:rsidP="00FD7F6A">
      <w:pPr>
        <w:jc w:val="both"/>
        <w:rPr>
          <w:b/>
          <w:i/>
          <w:sz w:val="28"/>
          <w:szCs w:val="28"/>
        </w:rPr>
      </w:pPr>
      <w:r w:rsidRPr="006508F7">
        <w:rPr>
          <w:b/>
          <w:i/>
          <w:sz w:val="28"/>
          <w:szCs w:val="28"/>
        </w:rPr>
        <w:t>Виды речевой и читательской деятельности</w:t>
      </w:r>
    </w:p>
    <w:p w:rsidR="00BD4B97" w:rsidRPr="006508F7" w:rsidRDefault="00BD4B97" w:rsidP="00FD7F6A">
      <w:pPr>
        <w:jc w:val="both"/>
        <w:rPr>
          <w:sz w:val="28"/>
          <w:szCs w:val="28"/>
          <w:u w:val="single"/>
        </w:rPr>
      </w:pPr>
      <w:r w:rsidRPr="006508F7">
        <w:rPr>
          <w:sz w:val="28"/>
          <w:szCs w:val="28"/>
          <w:u w:val="single"/>
        </w:rPr>
        <w:t>Учащиеся научатся:</w:t>
      </w:r>
    </w:p>
    <w:p w:rsidR="00BD4B97" w:rsidRPr="006508F7" w:rsidRDefault="00BD4B97" w:rsidP="00FD7F6A">
      <w:pPr>
        <w:pStyle w:val="ListParagraph"/>
        <w:numPr>
          <w:ilvl w:val="0"/>
          <w:numId w:val="11"/>
        </w:numPr>
        <w:jc w:val="both"/>
        <w:rPr>
          <w:b/>
          <w:sz w:val="28"/>
          <w:szCs w:val="28"/>
        </w:rPr>
      </w:pPr>
      <w:r w:rsidRPr="006508F7">
        <w:rPr>
          <w:sz w:val="28"/>
          <w:szCs w:val="28"/>
        </w:rPr>
        <w:t>осознавать цель чтения в соответствии с содержанием  и собственным интересом к чтению; пользоваться в читательской практике приёмами  вдумчивого чтения под руководством учителя (комментированное чтение, чтение в диалоге автор – читатель);   выборочного чтения в соответствии с задачами чтения и под руководством учителя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 xml:space="preserve">читать  целыми словами со скоростью чтения, позволяющей понимать художественный текст;  при чтении отражать  настроение автора читаемого текста;  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ориентироваться в информационном аппарате учебной  книги, её элементах, опираться на них при выборе книги; находить сходные элементы в книге художественной;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 по литературному чтению»;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BD4B97" w:rsidRPr="00E7022D" w:rsidRDefault="00BD4B97" w:rsidP="00FD7F6A">
      <w:pPr>
        <w:numPr>
          <w:ilvl w:val="0"/>
          <w:numId w:val="7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соотносить заголовок текста с его содержанием, осознавать взаимосвязь содержание текста с его заголовком (почему так называется); определять характер  литературных героев,  приводить примеры их поступков в соответствии с качествами  героя прочитанного или прослушанного текста.</w:t>
      </w:r>
    </w:p>
    <w:p w:rsidR="00BD4B97" w:rsidRPr="006508F7" w:rsidRDefault="00BD4B97" w:rsidP="00FD7F6A">
      <w:pPr>
        <w:jc w:val="both"/>
        <w:rPr>
          <w:sz w:val="28"/>
          <w:szCs w:val="28"/>
          <w:u w:val="single"/>
        </w:rPr>
      </w:pPr>
      <w:r w:rsidRPr="006508F7">
        <w:rPr>
          <w:sz w:val="28"/>
          <w:szCs w:val="28"/>
          <w:u w:val="single"/>
        </w:rPr>
        <w:t xml:space="preserve">Учащиеся получат возможность научиться: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 xml:space="preserve">осознавать смысл традиций и праздников русского народа, сохранять традиции семьи и школы, осмысленно готовится к национальным праздникам; составлять высказывания   о самых ярких и впечатляющих событиях, происходящих в дни семейных праздников,  делиться впечатлениями о праздниках с друзьями и товарищами по классу;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употреблять пословицы и поговорки в учебных диалогах и высказываниях на заданную тему.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читать вслух бегло, осознанно, без искажений,  выразительно, передавая своё отношение к прочитанному, выделяя при чтении важные по</w:t>
      </w:r>
      <w:r>
        <w:rPr>
          <w:i/>
          <w:sz w:val="28"/>
          <w:szCs w:val="28"/>
        </w:rPr>
        <w:t xml:space="preserve"> </w:t>
      </w:r>
      <w:r w:rsidRPr="00E7022D">
        <w:rPr>
          <w:i/>
          <w:sz w:val="28"/>
          <w:szCs w:val="28"/>
        </w:rPr>
        <w:t xml:space="preserve">смыслу слова, соблюдая паузы между предложениями и частями текста;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 xml:space="preserve">понимать и осознавать, почему поэт воспевает родную природу, какие чувства при этом испытывает, как это характеризует самого поэта;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рассуждать о категориях «добро» и «зло», «красиво» и «безобразно»,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пользоваться элементарными приёмами анализа текста по вопросам учителя (учебника).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осуществлять переход с  уровня событий 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тексте.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 xml:space="preserve">делить текст на части; озаглавливать части, подробно пересказывать, опираясь на составленный под руководством  учителя план;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 xml:space="preserve">находить книги для самостоятельного чтения в различных библиотеках (школьной, домашней, городской, виртуальной и др.); при выборе книг и поиске информации опираться на информационный аппарат книги, её элементы; получать удовольствие от самостоятельного чтения произведений различных жанров;  делиться своими впечатлениями о прочитанных книгах, участвовать в диалогах и дискуссиях о прочитанных книгах; 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пользоваться тематическим каталогом в школьной библиотеке.</w:t>
      </w:r>
    </w:p>
    <w:p w:rsidR="00BD4B97" w:rsidRDefault="00BD4B97" w:rsidP="00FD7F6A">
      <w:pPr>
        <w:jc w:val="both"/>
        <w:rPr>
          <w:b/>
          <w:sz w:val="28"/>
          <w:szCs w:val="28"/>
        </w:rPr>
      </w:pPr>
    </w:p>
    <w:p w:rsidR="00BD4B97" w:rsidRDefault="00BD4B97" w:rsidP="00FD7F6A">
      <w:pPr>
        <w:jc w:val="both"/>
        <w:rPr>
          <w:b/>
          <w:sz w:val="28"/>
          <w:szCs w:val="28"/>
        </w:rPr>
      </w:pPr>
    </w:p>
    <w:p w:rsidR="00BD4B97" w:rsidRDefault="00BD4B97" w:rsidP="00FD7F6A">
      <w:pPr>
        <w:jc w:val="both"/>
        <w:rPr>
          <w:b/>
          <w:sz w:val="28"/>
          <w:szCs w:val="28"/>
        </w:rPr>
      </w:pPr>
      <w:r w:rsidRPr="00E7022D">
        <w:rPr>
          <w:b/>
          <w:sz w:val="28"/>
          <w:szCs w:val="28"/>
        </w:rPr>
        <w:t>Литературоведческая пропедевтика</w:t>
      </w:r>
    </w:p>
    <w:p w:rsidR="00BD4B97" w:rsidRPr="006508F7" w:rsidRDefault="00BD4B97" w:rsidP="00FD7F6A">
      <w:pPr>
        <w:jc w:val="both"/>
        <w:rPr>
          <w:sz w:val="28"/>
          <w:szCs w:val="28"/>
          <w:u w:val="single"/>
        </w:rPr>
      </w:pPr>
      <w:r w:rsidRPr="006508F7">
        <w:rPr>
          <w:sz w:val="28"/>
          <w:szCs w:val="28"/>
          <w:u w:val="single"/>
        </w:rPr>
        <w:t>Учащиеся научатся:</w:t>
      </w:r>
    </w:p>
    <w:p w:rsidR="00BD4B97" w:rsidRPr="006508F7" w:rsidRDefault="00BD4B97" w:rsidP="00FD7F6A">
      <w:pPr>
        <w:pStyle w:val="ListParagraph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6508F7">
        <w:rPr>
          <w:sz w:val="28"/>
          <w:szCs w:val="28"/>
        </w:rPr>
        <w:t xml:space="preserve">различать потешки, небылицы, песенки, считалки, народные сказки, осознавать их культурную ценность для русского народа; </w:t>
      </w:r>
    </w:p>
    <w:p w:rsidR="00BD4B97" w:rsidRPr="00E7022D" w:rsidRDefault="00BD4B97" w:rsidP="00FD7F6A">
      <w:pPr>
        <w:numPr>
          <w:ilvl w:val="0"/>
          <w:numId w:val="9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находить отличия между научно-познавательным и художественным текстом; приводить факты из текста, указывающие на его принадлежность к научно-познавательному или художественному; составлять таблицу различий.</w:t>
      </w:r>
    </w:p>
    <w:p w:rsidR="00BD4B97" w:rsidRPr="00AA5C18" w:rsidRDefault="00BD4B97" w:rsidP="00FD7F6A">
      <w:pPr>
        <w:numPr>
          <w:ilvl w:val="0"/>
          <w:numId w:val="9"/>
        </w:numPr>
        <w:jc w:val="both"/>
        <w:rPr>
          <w:sz w:val="28"/>
          <w:szCs w:val="28"/>
        </w:rPr>
      </w:pPr>
      <w:r w:rsidRPr="00E7022D">
        <w:rPr>
          <w:sz w:val="28"/>
          <w:szCs w:val="28"/>
        </w:rPr>
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</w:r>
    </w:p>
    <w:p w:rsidR="00BD4B97" w:rsidRPr="006508F7" w:rsidRDefault="00BD4B97" w:rsidP="00FD7F6A">
      <w:pPr>
        <w:jc w:val="both"/>
        <w:rPr>
          <w:sz w:val="28"/>
          <w:szCs w:val="28"/>
          <w:u w:val="single"/>
        </w:rPr>
      </w:pPr>
      <w:r w:rsidRPr="006508F7">
        <w:rPr>
          <w:sz w:val="28"/>
          <w:szCs w:val="28"/>
          <w:u w:val="single"/>
        </w:rPr>
        <w:t xml:space="preserve">Учащиеся получат возможность научиться: </w:t>
      </w:r>
    </w:p>
    <w:p w:rsidR="00BD4B97" w:rsidRPr="00AA5C18" w:rsidRDefault="00BD4B97" w:rsidP="00FD7F6A">
      <w:pPr>
        <w:pStyle w:val="ListParagraph"/>
        <w:numPr>
          <w:ilvl w:val="0"/>
          <w:numId w:val="10"/>
        </w:numPr>
        <w:jc w:val="both"/>
        <w:rPr>
          <w:i/>
          <w:sz w:val="28"/>
          <w:szCs w:val="28"/>
        </w:rPr>
      </w:pPr>
      <w:r w:rsidRPr="00AA5C18">
        <w:rPr>
          <w:i/>
          <w:sz w:val="28"/>
          <w:szCs w:val="28"/>
        </w:rPr>
        <w:t>понимать особенности стихотворения: расположение строк, рифму, ритм.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определять героев басни, характеризовать их, понимать мораль и разъяснять её своими словами.</w:t>
      </w:r>
    </w:p>
    <w:p w:rsidR="00BD4B97" w:rsidRPr="00E7022D" w:rsidRDefault="00BD4B97" w:rsidP="00FD7F6A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E7022D">
        <w:rPr>
          <w:i/>
          <w:sz w:val="28"/>
          <w:szCs w:val="28"/>
        </w:rPr>
        <w:t>находить в произведении средства художественной выразительности (сравнение, олицетворение).</w:t>
      </w:r>
    </w:p>
    <w:p w:rsidR="00BD4B97" w:rsidRDefault="00BD4B97" w:rsidP="00FD7F6A">
      <w:pPr>
        <w:jc w:val="center"/>
        <w:rPr>
          <w:sz w:val="28"/>
          <w:szCs w:val="28"/>
        </w:rPr>
      </w:pPr>
    </w:p>
    <w:p w:rsidR="00BD4B97" w:rsidRDefault="00BD4B97" w:rsidP="00FD7F6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6508F7">
        <w:rPr>
          <w:b/>
          <w:iCs/>
          <w:color w:val="000000"/>
          <w:sz w:val="28"/>
          <w:szCs w:val="28"/>
        </w:rPr>
        <w:t>К концу  класса в результате изучения литературного чтения ученик должен</w:t>
      </w:r>
      <w:r>
        <w:rPr>
          <w:b/>
          <w:iCs/>
          <w:color w:val="000000"/>
          <w:sz w:val="28"/>
          <w:szCs w:val="28"/>
        </w:rPr>
        <w:t xml:space="preserve"> </w:t>
      </w:r>
      <w:r w:rsidRPr="006508F7">
        <w:rPr>
          <w:b/>
          <w:color w:val="000000"/>
          <w:sz w:val="28"/>
          <w:szCs w:val="28"/>
        </w:rPr>
        <w:t>знать/понимать</w:t>
      </w:r>
      <w:r>
        <w:rPr>
          <w:b/>
          <w:color w:val="000000"/>
          <w:sz w:val="28"/>
          <w:szCs w:val="28"/>
        </w:rPr>
        <w:t>:</w:t>
      </w:r>
    </w:p>
    <w:p w:rsidR="00BD4B97" w:rsidRPr="006508F7" w:rsidRDefault="00BD4B97" w:rsidP="00FD7F6A">
      <w:pPr>
        <w:pStyle w:val="ListParagraph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6508F7">
        <w:rPr>
          <w:color w:val="000000"/>
          <w:sz w:val="28"/>
          <w:szCs w:val="28"/>
        </w:rPr>
        <w:t xml:space="preserve">названия, </w:t>
      </w:r>
      <w:r w:rsidRPr="006508F7">
        <w:rPr>
          <w:bCs/>
          <w:color w:val="000000"/>
          <w:sz w:val="28"/>
          <w:szCs w:val="28"/>
        </w:rPr>
        <w:t xml:space="preserve">основное </w:t>
      </w:r>
      <w:r w:rsidRPr="006508F7">
        <w:rPr>
          <w:color w:val="000000"/>
          <w:sz w:val="28"/>
          <w:szCs w:val="28"/>
        </w:rPr>
        <w:t xml:space="preserve">содержание изученных литературных произведений, </w:t>
      </w:r>
      <w:r w:rsidRPr="006508F7">
        <w:rPr>
          <w:bCs/>
          <w:color w:val="000000"/>
          <w:sz w:val="28"/>
          <w:szCs w:val="28"/>
        </w:rPr>
        <w:t>их авторов;</w:t>
      </w:r>
    </w:p>
    <w:p w:rsidR="00BD4B97" w:rsidRPr="006508F7" w:rsidRDefault="00BD4B97" w:rsidP="00FD7F6A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6508F7">
        <w:rPr>
          <w:color w:val="000000"/>
          <w:spacing w:val="12"/>
          <w:sz w:val="28"/>
          <w:szCs w:val="28"/>
        </w:rPr>
        <w:t xml:space="preserve">Наизусть </w:t>
      </w:r>
      <w:r w:rsidRPr="006508F7">
        <w:rPr>
          <w:color w:val="000000"/>
          <w:spacing w:val="41"/>
          <w:sz w:val="28"/>
          <w:szCs w:val="28"/>
        </w:rPr>
        <w:t>5-8</w:t>
      </w:r>
      <w:r w:rsidRPr="006508F7">
        <w:rPr>
          <w:color w:val="000000"/>
          <w:spacing w:val="12"/>
          <w:sz w:val="28"/>
          <w:szCs w:val="28"/>
        </w:rPr>
        <w:t xml:space="preserve"> стихотворений разных авторов по выбору ученика.</w:t>
      </w:r>
    </w:p>
    <w:p w:rsidR="00BD4B97" w:rsidRPr="006508F7" w:rsidRDefault="00BD4B97" w:rsidP="00FD7F6A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6508F7">
        <w:rPr>
          <w:color w:val="000000"/>
          <w:spacing w:val="11"/>
          <w:sz w:val="28"/>
          <w:szCs w:val="28"/>
        </w:rPr>
        <w:t xml:space="preserve">Имена 2 — 3 классиков русской и зарубежной литературы; </w:t>
      </w:r>
      <w:r w:rsidRPr="006508F7">
        <w:rPr>
          <w:color w:val="000000"/>
          <w:spacing w:val="62"/>
          <w:sz w:val="28"/>
          <w:szCs w:val="28"/>
        </w:rPr>
        <w:t>2-3</w:t>
      </w:r>
      <w:r w:rsidRPr="006508F7">
        <w:rPr>
          <w:color w:val="000000"/>
          <w:spacing w:val="11"/>
          <w:sz w:val="28"/>
          <w:szCs w:val="28"/>
        </w:rPr>
        <w:t xml:space="preserve"> современных </w:t>
      </w:r>
      <w:r w:rsidRPr="006508F7">
        <w:rPr>
          <w:color w:val="000000"/>
          <w:spacing w:val="9"/>
          <w:sz w:val="28"/>
          <w:szCs w:val="28"/>
        </w:rPr>
        <w:t>писателей (поэтов).</w:t>
      </w:r>
    </w:p>
    <w:p w:rsidR="00BD4B97" w:rsidRPr="006508F7" w:rsidRDefault="00BD4B97" w:rsidP="00FD7F6A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6508F7">
        <w:rPr>
          <w:color w:val="000000"/>
          <w:spacing w:val="11"/>
          <w:sz w:val="28"/>
          <w:szCs w:val="28"/>
        </w:rPr>
        <w:t>Названия основных произведений любимого автора.</w:t>
      </w:r>
    </w:p>
    <w:p w:rsidR="00BD4B97" w:rsidRPr="006508F7" w:rsidRDefault="00BD4B97" w:rsidP="00FD7F6A">
      <w:pPr>
        <w:widowControl w:val="0"/>
        <w:shd w:val="clear" w:color="auto" w:fill="FFFFFF"/>
        <w:tabs>
          <w:tab w:val="left" w:pos="353"/>
        </w:tabs>
        <w:autoSpaceDE w:val="0"/>
        <w:autoSpaceDN w:val="0"/>
        <w:adjustRightInd w:val="0"/>
        <w:ind w:left="420"/>
        <w:rPr>
          <w:color w:val="000000"/>
          <w:spacing w:val="-7"/>
          <w:sz w:val="28"/>
          <w:szCs w:val="28"/>
        </w:rPr>
      </w:pPr>
      <w:r w:rsidRPr="006508F7">
        <w:rPr>
          <w:color w:val="000000"/>
          <w:spacing w:val="-7"/>
          <w:sz w:val="28"/>
          <w:szCs w:val="28"/>
        </w:rPr>
        <w:tab/>
      </w:r>
      <w:r w:rsidRPr="006508F7">
        <w:rPr>
          <w:b/>
          <w:iCs/>
          <w:color w:val="000000"/>
          <w:spacing w:val="-2"/>
          <w:sz w:val="28"/>
          <w:szCs w:val="28"/>
        </w:rPr>
        <w:t>Учащиеся должны уметь:</w:t>
      </w:r>
    </w:p>
    <w:p w:rsidR="00BD4B97" w:rsidRPr="006508F7" w:rsidRDefault="00BD4B97" w:rsidP="00FD7F6A">
      <w:pPr>
        <w:widowControl w:val="0"/>
        <w:numPr>
          <w:ilvl w:val="0"/>
          <w:numId w:val="5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 w:rsidRPr="006508F7">
        <w:rPr>
          <w:color w:val="000000"/>
          <w:spacing w:val="1"/>
          <w:sz w:val="28"/>
          <w:szCs w:val="28"/>
        </w:rPr>
        <w:t>Читать целыми словами (сознательное, правильное, выразительное чтение)</w:t>
      </w:r>
      <w:r>
        <w:rPr>
          <w:color w:val="000000"/>
          <w:spacing w:val="1"/>
          <w:sz w:val="28"/>
          <w:szCs w:val="28"/>
        </w:rPr>
        <w:t>;</w:t>
      </w:r>
    </w:p>
    <w:p w:rsidR="00BD4B97" w:rsidRPr="006508F7" w:rsidRDefault="00BD4B97" w:rsidP="00FD7F6A">
      <w:pPr>
        <w:widowControl w:val="0"/>
        <w:numPr>
          <w:ilvl w:val="0"/>
          <w:numId w:val="5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rPr>
          <w:color w:val="000000"/>
          <w:spacing w:val="-11"/>
          <w:sz w:val="28"/>
          <w:szCs w:val="28"/>
        </w:rPr>
      </w:pPr>
      <w:r w:rsidRPr="006508F7">
        <w:rPr>
          <w:color w:val="000000"/>
          <w:spacing w:val="3"/>
          <w:sz w:val="28"/>
          <w:szCs w:val="28"/>
        </w:rPr>
        <w:t>Темп чтения незнакомого текста 40-50 слов в минуту (индивидуально!)</w:t>
      </w:r>
      <w:r>
        <w:rPr>
          <w:color w:val="000000"/>
          <w:spacing w:val="3"/>
          <w:sz w:val="28"/>
          <w:szCs w:val="28"/>
        </w:rPr>
        <w:t>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pacing w:val="4"/>
          <w:sz w:val="28"/>
          <w:szCs w:val="28"/>
        </w:rPr>
        <w:t>Пересказывать небольшой по объему текст с опорой на картинный план или</w:t>
      </w:r>
      <w:r>
        <w:rPr>
          <w:spacing w:val="4"/>
          <w:sz w:val="28"/>
          <w:szCs w:val="28"/>
        </w:rPr>
        <w:t xml:space="preserve"> </w:t>
      </w:r>
      <w:r w:rsidRPr="006508F7">
        <w:rPr>
          <w:spacing w:val="-3"/>
          <w:sz w:val="28"/>
          <w:szCs w:val="28"/>
        </w:rPr>
        <w:t>вопросы</w:t>
      </w:r>
      <w:r>
        <w:rPr>
          <w:spacing w:val="-3"/>
          <w:sz w:val="28"/>
          <w:szCs w:val="28"/>
        </w:rPr>
        <w:t>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Орфоэпически правильно произносить слова в пре</w:t>
      </w:r>
      <w:r>
        <w:rPr>
          <w:sz w:val="28"/>
          <w:szCs w:val="28"/>
        </w:rPr>
        <w:t>дложенном для     чтения текста;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различать элементы книги (обложка, оглавление, титульный лист, иллюстрация, анно</w:t>
      </w:r>
      <w:r>
        <w:rPr>
          <w:sz w:val="28"/>
          <w:szCs w:val="28"/>
        </w:rPr>
        <w:t>тация);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читать осознанно текст художественного произведения «про себя» (без учета скорости)</w:t>
      </w:r>
      <w:r>
        <w:rPr>
          <w:sz w:val="28"/>
          <w:szCs w:val="28"/>
        </w:rPr>
        <w:t>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 xml:space="preserve"> пересказывать текст (объем не более 0,5 с.);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делить текст на смысловые части, составлять его простой план;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 xml:space="preserve"> читать, стихотворные произведения наизусть (по выбору)</w:t>
      </w:r>
      <w:r>
        <w:rPr>
          <w:sz w:val="28"/>
          <w:szCs w:val="28"/>
        </w:rPr>
        <w:t>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создавать небольшой устный текст на заданную тему;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приводить примеры произведений фольклора (пословицы, загадки, сказки)</w:t>
      </w:r>
      <w:r>
        <w:rPr>
          <w:sz w:val="28"/>
          <w:szCs w:val="28"/>
        </w:rPr>
        <w:t>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использовать приобретенные знания и умения в практической деятель</w:t>
      </w:r>
      <w:r>
        <w:rPr>
          <w:sz w:val="28"/>
          <w:szCs w:val="28"/>
        </w:rPr>
        <w:t>ности и повседнев</w:t>
      </w:r>
      <w:r>
        <w:rPr>
          <w:sz w:val="28"/>
          <w:szCs w:val="28"/>
        </w:rPr>
        <w:softHyphen/>
        <w:t>ной жизни;</w:t>
      </w:r>
    </w:p>
    <w:p w:rsidR="00BD4B9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д</w:t>
      </w:r>
      <w:r>
        <w:rPr>
          <w:sz w:val="28"/>
          <w:szCs w:val="28"/>
        </w:rPr>
        <w:t>ля самостоятельного чтения книг;</w:t>
      </w:r>
    </w:p>
    <w:p w:rsidR="00BD4B97" w:rsidRPr="006508F7" w:rsidRDefault="00BD4B97" w:rsidP="00FD7F6A">
      <w:pPr>
        <w:numPr>
          <w:ilvl w:val="0"/>
          <w:numId w:val="5"/>
        </w:numPr>
        <w:rPr>
          <w:sz w:val="28"/>
          <w:szCs w:val="28"/>
        </w:rPr>
      </w:pPr>
      <w:r w:rsidRPr="006508F7">
        <w:rPr>
          <w:sz w:val="28"/>
          <w:szCs w:val="28"/>
        </w:rPr>
        <w:t>высказывания оценочных суждений о прочитанном произведении</w:t>
      </w:r>
      <w:r>
        <w:rPr>
          <w:sz w:val="28"/>
          <w:szCs w:val="28"/>
        </w:rPr>
        <w:t>;</w:t>
      </w:r>
    </w:p>
    <w:p w:rsidR="00BD4B97" w:rsidRDefault="00BD4B97" w:rsidP="00FD7F6A">
      <w:pPr>
        <w:rPr>
          <w:sz w:val="28"/>
          <w:szCs w:val="28"/>
        </w:rPr>
      </w:pPr>
      <w:r w:rsidRPr="006508F7">
        <w:rPr>
          <w:sz w:val="28"/>
          <w:szCs w:val="28"/>
        </w:rPr>
        <w:t>Для углубления читательского опыта детей в программу введены некоторые произведения, повторяющиеся затем в программе средней школы.</w:t>
      </w:r>
    </w:p>
    <w:p w:rsidR="00BD4B97" w:rsidRDefault="00BD4B97" w:rsidP="00FD7F6A">
      <w:pPr>
        <w:rPr>
          <w:sz w:val="28"/>
          <w:szCs w:val="28"/>
        </w:rPr>
      </w:pPr>
    </w:p>
    <w:p w:rsidR="00BD4B97" w:rsidRDefault="00BD4B97" w:rsidP="00FD7F6A">
      <w:pPr>
        <w:jc w:val="center"/>
        <w:rPr>
          <w:b/>
          <w:color w:val="FF0000"/>
          <w:sz w:val="32"/>
          <w:szCs w:val="32"/>
        </w:rPr>
      </w:pPr>
    </w:p>
    <w:p w:rsidR="00BD4B97" w:rsidRDefault="00BD4B97" w:rsidP="00FD7F6A">
      <w:pPr>
        <w:jc w:val="center"/>
        <w:rPr>
          <w:b/>
          <w:color w:val="FF0000"/>
          <w:sz w:val="32"/>
          <w:szCs w:val="32"/>
        </w:rPr>
      </w:pPr>
    </w:p>
    <w:p w:rsidR="00BD4B97" w:rsidRDefault="00BD4B97" w:rsidP="00FD7F6A">
      <w:pPr>
        <w:jc w:val="center"/>
        <w:rPr>
          <w:b/>
          <w:color w:val="FF0000"/>
          <w:sz w:val="32"/>
          <w:szCs w:val="32"/>
        </w:rPr>
      </w:pPr>
    </w:p>
    <w:p w:rsidR="00BD4B97" w:rsidRPr="006508F7" w:rsidRDefault="00BD4B97" w:rsidP="00FD7F6A">
      <w:pPr>
        <w:rPr>
          <w:sz w:val="28"/>
          <w:szCs w:val="28"/>
        </w:rPr>
      </w:pPr>
    </w:p>
    <w:p w:rsidR="00BD4B97" w:rsidRDefault="00BD4B97" w:rsidP="00FD7F6A">
      <w:pPr>
        <w:contextualSpacing/>
        <w:jc w:val="both"/>
        <w:rPr>
          <w:b/>
          <w:bCs/>
          <w:color w:val="000000"/>
          <w:sz w:val="28"/>
          <w:szCs w:val="28"/>
        </w:rPr>
      </w:pPr>
    </w:p>
    <w:p w:rsidR="00BD4B97" w:rsidRDefault="00BD4B97" w:rsidP="00FD7F6A">
      <w:pPr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Используемая  литература:</w:t>
      </w:r>
    </w:p>
    <w:p w:rsidR="00BD4B97" w:rsidRDefault="00BD4B97" w:rsidP="00FD7F6A">
      <w:pPr>
        <w:contextualSpacing/>
        <w:rPr>
          <w:b/>
          <w:bCs/>
          <w:color w:val="000000"/>
          <w:sz w:val="28"/>
          <w:szCs w:val="28"/>
        </w:rPr>
      </w:pPr>
    </w:p>
    <w:p w:rsidR="00BD4B97" w:rsidRPr="000440AD" w:rsidRDefault="00BD4B97" w:rsidP="00FD7F6A">
      <w:pPr>
        <w:contextualSpacing/>
        <w:jc w:val="both"/>
        <w:rPr>
          <w:bCs/>
          <w:color w:val="000000"/>
          <w:sz w:val="28"/>
          <w:szCs w:val="28"/>
        </w:rPr>
      </w:pPr>
    </w:p>
    <w:p w:rsidR="00BD4B97" w:rsidRPr="0028334F" w:rsidRDefault="00BD4B97" w:rsidP="00FD7F6A">
      <w:pPr>
        <w:numPr>
          <w:ilvl w:val="0"/>
          <w:numId w:val="13"/>
        </w:numPr>
        <w:rPr>
          <w:sz w:val="28"/>
          <w:szCs w:val="28"/>
        </w:rPr>
      </w:pPr>
      <w:r w:rsidRPr="0028334F">
        <w:rPr>
          <w:sz w:val="28"/>
          <w:szCs w:val="28"/>
        </w:rPr>
        <w:t>Литературное чтение. Учебник</w:t>
      </w:r>
      <w:r>
        <w:rPr>
          <w:sz w:val="28"/>
          <w:szCs w:val="28"/>
        </w:rPr>
        <w:t>.</w:t>
      </w:r>
      <w:r w:rsidRPr="0028334F">
        <w:rPr>
          <w:sz w:val="28"/>
          <w:szCs w:val="28"/>
        </w:rPr>
        <w:t xml:space="preserve">  2 класс</w:t>
      </w:r>
      <w:r>
        <w:rPr>
          <w:sz w:val="28"/>
          <w:szCs w:val="28"/>
        </w:rPr>
        <w:t>. В</w:t>
      </w:r>
      <w:r w:rsidRPr="0028334F">
        <w:rPr>
          <w:sz w:val="28"/>
          <w:szCs w:val="28"/>
        </w:rPr>
        <w:t xml:space="preserve"> 2 частях</w:t>
      </w:r>
      <w:r>
        <w:rPr>
          <w:sz w:val="28"/>
          <w:szCs w:val="28"/>
        </w:rPr>
        <w:t>. Ч</w:t>
      </w:r>
      <w:r w:rsidRPr="0028334F">
        <w:rPr>
          <w:sz w:val="28"/>
          <w:szCs w:val="28"/>
        </w:rPr>
        <w:t>асть1.</w:t>
      </w:r>
      <w:r>
        <w:rPr>
          <w:sz w:val="28"/>
          <w:szCs w:val="28"/>
        </w:rPr>
        <w:t xml:space="preserve"> Л. Ф. </w:t>
      </w:r>
      <w:r w:rsidRPr="0028334F">
        <w:rPr>
          <w:sz w:val="28"/>
          <w:szCs w:val="28"/>
        </w:rPr>
        <w:t>Климанова</w:t>
      </w:r>
      <w:r>
        <w:rPr>
          <w:sz w:val="28"/>
          <w:szCs w:val="28"/>
        </w:rPr>
        <w:t>, В. Г.</w:t>
      </w:r>
      <w:r w:rsidRPr="0028334F">
        <w:rPr>
          <w:sz w:val="28"/>
          <w:szCs w:val="28"/>
        </w:rPr>
        <w:t xml:space="preserve"> Горецкий</w:t>
      </w:r>
      <w:r>
        <w:rPr>
          <w:sz w:val="28"/>
          <w:szCs w:val="28"/>
        </w:rPr>
        <w:t>, М. В. Голованова, Л. А. Виноградская М.В.Бойкина Москва «</w:t>
      </w:r>
      <w:r w:rsidRPr="0028334F">
        <w:rPr>
          <w:sz w:val="28"/>
          <w:szCs w:val="28"/>
        </w:rPr>
        <w:t>Просвещение</w:t>
      </w:r>
      <w:r>
        <w:rPr>
          <w:sz w:val="28"/>
          <w:szCs w:val="28"/>
        </w:rPr>
        <w:t xml:space="preserve">» 2017 </w:t>
      </w:r>
      <w:r w:rsidRPr="0028334F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BD4B97" w:rsidRDefault="00BD4B97" w:rsidP="00FD7F6A">
      <w:pPr>
        <w:numPr>
          <w:ilvl w:val="0"/>
          <w:numId w:val="13"/>
        </w:numPr>
        <w:rPr>
          <w:sz w:val="28"/>
          <w:szCs w:val="28"/>
        </w:rPr>
      </w:pPr>
      <w:r w:rsidRPr="0028334F">
        <w:rPr>
          <w:sz w:val="28"/>
          <w:szCs w:val="28"/>
        </w:rPr>
        <w:t>Литературное чтение. Учебник</w:t>
      </w:r>
      <w:r>
        <w:rPr>
          <w:sz w:val="28"/>
          <w:szCs w:val="28"/>
        </w:rPr>
        <w:t>.</w:t>
      </w:r>
      <w:r w:rsidRPr="0028334F">
        <w:rPr>
          <w:sz w:val="28"/>
          <w:szCs w:val="28"/>
        </w:rPr>
        <w:t xml:space="preserve">  2 класс</w:t>
      </w:r>
      <w:r>
        <w:rPr>
          <w:sz w:val="28"/>
          <w:szCs w:val="28"/>
        </w:rPr>
        <w:t>. В</w:t>
      </w:r>
      <w:r w:rsidRPr="0028334F">
        <w:rPr>
          <w:sz w:val="28"/>
          <w:szCs w:val="28"/>
        </w:rPr>
        <w:t xml:space="preserve"> 2 частях</w:t>
      </w:r>
      <w:r>
        <w:rPr>
          <w:sz w:val="28"/>
          <w:szCs w:val="28"/>
        </w:rPr>
        <w:t>. Часть2</w:t>
      </w:r>
      <w:r w:rsidRPr="0028334F">
        <w:rPr>
          <w:sz w:val="28"/>
          <w:szCs w:val="28"/>
        </w:rPr>
        <w:t>.</w:t>
      </w:r>
      <w:r>
        <w:rPr>
          <w:sz w:val="28"/>
          <w:szCs w:val="28"/>
        </w:rPr>
        <w:t xml:space="preserve"> Л. Ф. </w:t>
      </w:r>
      <w:r w:rsidRPr="0028334F">
        <w:rPr>
          <w:sz w:val="28"/>
          <w:szCs w:val="28"/>
        </w:rPr>
        <w:t>Климанова</w:t>
      </w:r>
      <w:r>
        <w:rPr>
          <w:sz w:val="28"/>
          <w:szCs w:val="28"/>
        </w:rPr>
        <w:t>, В. Г.</w:t>
      </w:r>
      <w:r w:rsidRPr="0028334F">
        <w:rPr>
          <w:sz w:val="28"/>
          <w:szCs w:val="28"/>
        </w:rPr>
        <w:t xml:space="preserve"> Горецкий</w:t>
      </w:r>
      <w:r>
        <w:rPr>
          <w:sz w:val="28"/>
          <w:szCs w:val="28"/>
        </w:rPr>
        <w:t>, М. В. Голованова, Л. А. Виноградская М.В.Бойкина Москва «</w:t>
      </w:r>
      <w:r w:rsidRPr="0028334F">
        <w:rPr>
          <w:sz w:val="28"/>
          <w:szCs w:val="28"/>
        </w:rPr>
        <w:t>Просвещение</w:t>
      </w:r>
      <w:r>
        <w:rPr>
          <w:sz w:val="28"/>
          <w:szCs w:val="28"/>
        </w:rPr>
        <w:t xml:space="preserve">» 2017 </w:t>
      </w:r>
      <w:r w:rsidRPr="0028334F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BD4B97" w:rsidRPr="001B7D94" w:rsidRDefault="00BD4B97" w:rsidP="00FD7F6A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чтение. Рабочая тетрадь. 2 класс </w:t>
      </w:r>
      <w:r w:rsidRPr="001B7D94">
        <w:rPr>
          <w:sz w:val="28"/>
          <w:szCs w:val="28"/>
        </w:rPr>
        <w:t>М. В. Бойкина, Л.Ф. Виноградская</w:t>
      </w:r>
      <w:r>
        <w:rPr>
          <w:sz w:val="28"/>
          <w:szCs w:val="28"/>
        </w:rPr>
        <w:t xml:space="preserve"> Москва «</w:t>
      </w:r>
      <w:r w:rsidRPr="0028334F">
        <w:rPr>
          <w:sz w:val="28"/>
          <w:szCs w:val="28"/>
        </w:rPr>
        <w:t>Просвещение</w:t>
      </w:r>
      <w:r>
        <w:rPr>
          <w:sz w:val="28"/>
          <w:szCs w:val="28"/>
        </w:rPr>
        <w:t xml:space="preserve">» 2017 </w:t>
      </w:r>
      <w:r w:rsidRPr="0028334F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BD4B97" w:rsidRDefault="00BD4B97" w:rsidP="00FD7F6A">
      <w:pPr>
        <w:contextualSpacing/>
        <w:jc w:val="both"/>
        <w:rPr>
          <w:b/>
          <w:bCs/>
          <w:color w:val="000000"/>
          <w:sz w:val="28"/>
          <w:szCs w:val="28"/>
        </w:rPr>
      </w:pPr>
    </w:p>
    <w:p w:rsidR="00BD4B97" w:rsidRDefault="00BD4B97" w:rsidP="00FD7F6A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Л</w:t>
      </w:r>
      <w:r w:rsidRPr="0028334F">
        <w:rPr>
          <w:sz w:val="28"/>
          <w:szCs w:val="28"/>
        </w:rPr>
        <w:t>итературного чтен</w:t>
      </w:r>
      <w:r>
        <w:rPr>
          <w:sz w:val="28"/>
          <w:szCs w:val="28"/>
        </w:rPr>
        <w:t>ие. Методические рекомендации. 2 класс. Н. А.    Стефаненко Москва «</w:t>
      </w:r>
      <w:r w:rsidRPr="0028334F">
        <w:rPr>
          <w:sz w:val="28"/>
          <w:szCs w:val="28"/>
        </w:rPr>
        <w:t xml:space="preserve"> Просвещение</w:t>
      </w:r>
      <w:r>
        <w:rPr>
          <w:sz w:val="28"/>
          <w:szCs w:val="28"/>
        </w:rPr>
        <w:t>» 2016</w:t>
      </w:r>
      <w:r w:rsidRPr="0028334F">
        <w:rPr>
          <w:sz w:val="28"/>
          <w:szCs w:val="28"/>
        </w:rPr>
        <w:t xml:space="preserve"> г.</w:t>
      </w:r>
    </w:p>
    <w:p w:rsidR="00BD4B97" w:rsidRPr="0028334F" w:rsidRDefault="00BD4B97" w:rsidP="00FD7F6A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Поурочные разработки по литературному чтению. 2 класс. С. В. Кутявина Москва «ВАКО» 2016 г.</w:t>
      </w:r>
    </w:p>
    <w:p w:rsidR="00BD4B97" w:rsidRDefault="00BD4B97" w:rsidP="00FD7F6A">
      <w:pPr>
        <w:contextualSpacing/>
        <w:jc w:val="both"/>
        <w:rPr>
          <w:bCs/>
          <w:color w:val="000000"/>
          <w:sz w:val="28"/>
          <w:szCs w:val="28"/>
        </w:rPr>
      </w:pPr>
    </w:p>
    <w:p w:rsidR="00BD4B97" w:rsidRDefault="00BD4B97" w:rsidP="00FD7F6A">
      <w:pPr>
        <w:jc w:val="center"/>
        <w:rPr>
          <w:sz w:val="28"/>
          <w:szCs w:val="28"/>
        </w:rPr>
      </w:pPr>
    </w:p>
    <w:p w:rsidR="00BD4B97" w:rsidRDefault="00BD4B97" w:rsidP="00FD7F6A">
      <w:pPr>
        <w:jc w:val="center"/>
        <w:rPr>
          <w:sz w:val="28"/>
          <w:szCs w:val="28"/>
        </w:rPr>
      </w:pPr>
    </w:p>
    <w:p w:rsidR="00BD4B97" w:rsidRDefault="00BD4B97" w:rsidP="00FD7F6A">
      <w:pPr>
        <w:rPr>
          <w:sz w:val="28"/>
          <w:szCs w:val="28"/>
        </w:rPr>
      </w:pPr>
    </w:p>
    <w:p w:rsidR="00BD4B97" w:rsidRDefault="00BD4B97" w:rsidP="00FD7F6A">
      <w:pPr>
        <w:jc w:val="center"/>
        <w:rPr>
          <w:sz w:val="28"/>
          <w:szCs w:val="28"/>
        </w:rPr>
      </w:pPr>
    </w:p>
    <w:p w:rsidR="00BD4B97" w:rsidRPr="00632B92" w:rsidRDefault="00BD4B97" w:rsidP="00FD7F6A">
      <w:pPr>
        <w:rPr>
          <w:sz w:val="28"/>
          <w:szCs w:val="28"/>
        </w:rPr>
      </w:pPr>
    </w:p>
    <w:p w:rsidR="00BD4B97" w:rsidRPr="00331E99" w:rsidRDefault="00BD4B97" w:rsidP="00282628">
      <w:pPr>
        <w:jc w:val="center"/>
        <w:rPr>
          <w:b/>
          <w:bCs/>
          <w:sz w:val="22"/>
          <w:szCs w:val="22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7"/>
        <w:gridCol w:w="1985"/>
        <w:gridCol w:w="709"/>
        <w:gridCol w:w="5528"/>
        <w:gridCol w:w="850"/>
      </w:tblGrid>
      <w:tr w:rsidR="00BD4B97" w:rsidRPr="00203973" w:rsidTr="00850BA4">
        <w:trPr>
          <w:trHeight w:val="1298"/>
        </w:trPr>
        <w:tc>
          <w:tcPr>
            <w:tcW w:w="1107" w:type="dxa"/>
          </w:tcPr>
          <w:p w:rsidR="00BD4B97" w:rsidRDefault="00BD4B97" w:rsidP="007C465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BD4B97" w:rsidRPr="00203973" w:rsidRDefault="00BD4B97" w:rsidP="007C465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center"/>
              <w:rPr>
                <w:b/>
                <w:bCs/>
                <w:sz w:val="28"/>
                <w:szCs w:val="28"/>
              </w:rPr>
            </w:pPr>
            <w:r w:rsidRPr="00203973">
              <w:rPr>
                <w:b/>
                <w:bCs/>
                <w:sz w:val="28"/>
                <w:szCs w:val="28"/>
              </w:rPr>
              <w:t>Содержание</w:t>
            </w:r>
          </w:p>
          <w:p w:rsidR="00BD4B97" w:rsidRPr="00203973" w:rsidRDefault="00BD4B97" w:rsidP="00282628">
            <w:pPr>
              <w:jc w:val="center"/>
              <w:rPr>
                <w:b/>
                <w:bCs/>
                <w:sz w:val="28"/>
                <w:szCs w:val="28"/>
              </w:rPr>
            </w:pPr>
            <w:r w:rsidRPr="00203973">
              <w:rPr>
                <w:b/>
                <w:bCs/>
                <w:sz w:val="28"/>
                <w:szCs w:val="28"/>
              </w:rPr>
              <w:t>(тема)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Кол-во</w:t>
            </w:r>
          </w:p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ча</w:t>
            </w:r>
          </w:p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сов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jc w:val="center"/>
              <w:rPr>
                <w:b/>
                <w:bCs/>
                <w:sz w:val="28"/>
                <w:szCs w:val="28"/>
              </w:rPr>
            </w:pPr>
            <w:r w:rsidRPr="00203973">
              <w:rPr>
                <w:b/>
                <w:bCs/>
                <w:sz w:val="28"/>
                <w:szCs w:val="28"/>
              </w:rPr>
              <w:t xml:space="preserve">Планируемые результаты </w:t>
            </w:r>
          </w:p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(предметные)</w:t>
            </w:r>
          </w:p>
          <w:p w:rsidR="00BD4B97" w:rsidRPr="00203973" w:rsidRDefault="00BD4B97" w:rsidP="00282628">
            <w:pPr>
              <w:jc w:val="center"/>
              <w:rPr>
                <w:b/>
                <w:bCs/>
                <w:sz w:val="28"/>
                <w:szCs w:val="28"/>
              </w:rPr>
            </w:pPr>
            <w:r w:rsidRPr="00203973">
              <w:rPr>
                <w:b/>
                <w:bCs/>
                <w:sz w:val="28"/>
                <w:szCs w:val="28"/>
              </w:rPr>
              <w:t>Содержание урока</w:t>
            </w:r>
          </w:p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b/>
                <w:bCs/>
                <w:sz w:val="28"/>
                <w:szCs w:val="28"/>
              </w:rPr>
            </w:pPr>
            <w:r w:rsidRPr="00203973">
              <w:rPr>
                <w:b/>
                <w:bCs/>
                <w:sz w:val="28"/>
                <w:szCs w:val="28"/>
              </w:rPr>
              <w:t>Дата</w:t>
            </w: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Знакомство с учебником по литературному чте</w:t>
            </w:r>
            <w:r w:rsidRPr="00203973">
              <w:rPr>
                <w:sz w:val="28"/>
                <w:szCs w:val="28"/>
              </w:rPr>
              <w:softHyphen/>
              <w:t xml:space="preserve">нию. 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Ориентироваться </w:t>
            </w:r>
            <w:r w:rsidRPr="00203973">
              <w:rPr>
                <w:sz w:val="28"/>
                <w:szCs w:val="28"/>
              </w:rPr>
              <w:t xml:space="preserve">в учебнике. </w:t>
            </w:r>
          </w:p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Находить </w:t>
            </w:r>
            <w:r w:rsidRPr="00203973">
              <w:rPr>
                <w:sz w:val="28"/>
                <w:szCs w:val="28"/>
              </w:rPr>
              <w:t xml:space="preserve">нужную главу в содержании учебника. </w:t>
            </w:r>
          </w:p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Понимать </w:t>
            </w:r>
            <w:r w:rsidRPr="00203973">
              <w:rPr>
                <w:sz w:val="28"/>
                <w:szCs w:val="28"/>
              </w:rPr>
              <w:t xml:space="preserve">условные обозначения, </w:t>
            </w:r>
            <w:r w:rsidRPr="00203973">
              <w:rPr>
                <w:bCs/>
                <w:sz w:val="28"/>
                <w:szCs w:val="28"/>
              </w:rPr>
              <w:t xml:space="preserve">использовать </w:t>
            </w:r>
            <w:r w:rsidRPr="00203973">
              <w:rPr>
                <w:sz w:val="28"/>
                <w:szCs w:val="28"/>
              </w:rPr>
              <w:t xml:space="preserve">их при выполнении заданий.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Игра «Крестики – нолики».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 игровой форме познакомить учащихся с миром литературного чтения; обобщить знания, полученные в 1 классе; развивать память, речь, мышление и воображение.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703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Самое великое чудо на свете.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Напомнить учащимся правила обращения с книгами;  развивать интерес к чтению, истории; продолжить формирование навыков связной речи, составление рассказа по картинке; отрабатывать навыки выразительного чтения.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703"/>
        </w:trPr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16610B">
              <w:rPr>
                <w:sz w:val="28"/>
                <w:szCs w:val="28"/>
              </w:rPr>
              <w:t>Малые фольклорные жанры. «На ярмарке».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6610B">
              <w:rPr>
                <w:sz w:val="28"/>
                <w:szCs w:val="28"/>
              </w:rPr>
              <w:t>Ознакомление с малыми фольклорными жанрами; развивать память ,речь.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1252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Библиотеки.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Напомнить учащимся о правилах обращения с книгами; познакомить их с библиотекой, развивать интерес к чтению; формирование навыков связной речи, составление рассказа по картинке, выразительного чтения.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2733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iCs/>
                <w:sz w:val="28"/>
                <w:szCs w:val="28"/>
              </w:rPr>
            </w:pPr>
            <w:r w:rsidRPr="00203973">
              <w:rPr>
                <w:iCs/>
                <w:sz w:val="28"/>
                <w:szCs w:val="28"/>
              </w:rPr>
              <w:t>Книги.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Напомнить учащимся о правилах обращения с книгами; познакомить с тем, как создавались книги в давние времена, прививать интерес к чтению; продолжить формирование навыков связной речи, составления рассказа по картинке; отрабатывать навыки выразительного чтения.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Устное народное творчество.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устным народным творчеством; учить прогнозировать содержание раздела; развивать память, внимание; обогащать словарный запас;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Русские народные песни.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496193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малыми фольклорными жанрами; учить различать жанры; развивать память, внимание; обогащать словарный запас;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16610B">
              <w:rPr>
                <w:sz w:val="28"/>
                <w:szCs w:val="28"/>
              </w:rPr>
              <w:t>Русские народные сказки.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16610B" w:rsidRDefault="00BD4B97" w:rsidP="0016610B">
            <w:pPr>
              <w:rPr>
                <w:sz w:val="28"/>
                <w:szCs w:val="28"/>
              </w:rPr>
            </w:pPr>
            <w:r w:rsidRPr="0016610B">
              <w:rPr>
                <w:sz w:val="28"/>
                <w:szCs w:val="28"/>
              </w:rPr>
              <w:t>Ознакомление с признаками жанра рус.нар.</w:t>
            </w:r>
          </w:p>
          <w:p w:rsidR="00BD4B97" w:rsidRPr="00203973" w:rsidRDefault="00BD4B97" w:rsidP="0016610B">
            <w:pPr>
              <w:rPr>
                <w:sz w:val="28"/>
                <w:szCs w:val="28"/>
              </w:rPr>
            </w:pPr>
            <w:r w:rsidRPr="0016610B">
              <w:rPr>
                <w:sz w:val="28"/>
                <w:szCs w:val="28"/>
              </w:rPr>
              <w:t>сказки; формировать умение передавать содержание.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Русские народные потешки и прибаутки.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малыми фольклорными жанрами; учить различать жанры; развивать память, внимание; обогащать словарный запас;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Скороговорки, считалки, небылицы.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малыми жанрами фольклора; учить произносить скороговорки; формировать умение различать малые жанры фольклора; развивать речь, внимание, логическое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Загадки, пословицы, поговорки.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русским народным творчеством – загадками, пословицами, поговорками; отрабатывать навыки чтения; </w:t>
            </w:r>
            <w:r w:rsidRPr="00203973">
              <w:rPr>
                <w:sz w:val="28"/>
                <w:szCs w:val="28"/>
              </w:rPr>
              <w:t>развивать речь, логическое мышление, умение группировать слова и явления.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864"/>
        </w:trPr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54537B">
            <w:pPr>
              <w:jc w:val="both"/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Сказки А.С.Пушкина.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54537B">
              <w:rPr>
                <w:bCs/>
                <w:sz w:val="28"/>
                <w:szCs w:val="28"/>
              </w:rPr>
              <w:t>Ознакомление с творчеством и биографией Пушкина, с понятием «авторская сказка».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Народные сказки Ю.Мориц «Сказка по лесу идёт…»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жанром народной сказки; развивать память, связную речь, навыки выразительного и осознанного чтения, умение находить главную мысль сказки;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«Петушок и бобовое зёрнышко»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русской народной сказкой </w:t>
            </w:r>
            <w:r w:rsidRPr="00203973">
              <w:rPr>
                <w:sz w:val="28"/>
                <w:szCs w:val="28"/>
              </w:rPr>
              <w:t>«Петушок и бобовое зёрнышко»; совершенствовать навык чтения; развивать речь, внимание; учить находить главную мысль в произведении, а также слова, несущие основное содержание и смысл произведения; воспитывать стремление заботиться об окружающих.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«У страха глаза велики»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сказкой «У страха глаза велики»; формировать навык выразительного чтения; совершенствовать умение делить текст на части; развивать внимание, память, речь, мышление, воображение.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850BA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D4B97" w:rsidRPr="00203973" w:rsidRDefault="00BD4B97" w:rsidP="00850B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Сказки русских писателей.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Учить находи</w:t>
            </w:r>
            <w:r>
              <w:rPr>
                <w:sz w:val="28"/>
                <w:szCs w:val="28"/>
              </w:rPr>
              <w:t xml:space="preserve">ть признаки литературных сказок </w:t>
            </w:r>
            <w:r w:rsidRPr="0054537B">
              <w:rPr>
                <w:sz w:val="28"/>
                <w:szCs w:val="28"/>
              </w:rPr>
              <w:t>и народных, находит главную мысль в произведении.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«Лиса и тетерев»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русской народной сказкой </w:t>
            </w:r>
            <w:r w:rsidRPr="00203973">
              <w:rPr>
                <w:sz w:val="28"/>
                <w:szCs w:val="28"/>
              </w:rPr>
              <w:t>«Лиса и тетерев»; развивать умение выразительно читать; формировать умение передавать содержание произведения; учить отвечать на вопросы по тексту.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«Лиса и журавль»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Продолжить знакомство с жанром народной сказки; развивать память, связную речь, навыки выразительного и осознанного чтения, умение находить главную мысль сказки и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«Каша из топора»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видом сказок (бытовой сказкой) на примере сказки «Каша из топора»; отрабатывать навыки выразительного чтения; обогащать речь учащихся; развивать мышление, внимание, память.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850B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54537B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 xml:space="preserve">Рассказы, сказки, басни Л.Н.Толстого и </w:t>
            </w:r>
          </w:p>
          <w:p w:rsidR="00BD4B97" w:rsidRPr="00203973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Д.К.Ушинского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Ознакомление с учебными книгами для детей Ушинского и Толстого; учить находить главную мысль в произведении.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«Гуси – лебеди»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русской народной сказкой </w:t>
            </w:r>
            <w:r w:rsidRPr="00203973">
              <w:rPr>
                <w:sz w:val="28"/>
                <w:szCs w:val="28"/>
              </w:rPr>
              <w:t>«Гуси – лебеди» и новым видом сказок (волшебной сказкой); учить делить текст на части; обогащать словарный запас учащихся; развивать внимание, память, творческие способности.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Викторина по сказкам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Обобщить знания учащихся по изученным сказкам; развивать творческие способности детей, фантазию, наблюдательность;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КВН «Обожаемые сказки»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В игровой форме 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850B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54537B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Рассказы о животных В.Бианки, Н.Сладкова,</w:t>
            </w:r>
          </w:p>
          <w:p w:rsidR="00BD4B97" w:rsidRPr="00203973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Е.Чарушина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54537B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54537B">
              <w:rPr>
                <w:bCs/>
                <w:sz w:val="28"/>
                <w:szCs w:val="28"/>
              </w:rPr>
              <w:t>Познакомить</w:t>
            </w:r>
            <w:r>
              <w:rPr>
                <w:bCs/>
                <w:sz w:val="28"/>
                <w:szCs w:val="28"/>
              </w:rPr>
              <w:t xml:space="preserve"> с творчеством писателей-анима</w:t>
            </w:r>
            <w:r w:rsidRPr="0054537B">
              <w:rPr>
                <w:bCs/>
                <w:sz w:val="28"/>
                <w:szCs w:val="28"/>
              </w:rPr>
              <w:t>листов.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Люблю природу русскую. Осень.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новым разделом; обучать правильному чтению стихов; развивать память, речь,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Ф.Тютчев «Есть в осени первоначальной…»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со стихотворением </w:t>
            </w:r>
            <w:r w:rsidRPr="00203973">
              <w:rPr>
                <w:sz w:val="28"/>
                <w:szCs w:val="28"/>
              </w:rPr>
              <w:t xml:space="preserve">Ф.Тютчева «Есть в осени первоначальной…»; обучать </w:t>
            </w:r>
            <w:r w:rsidRPr="00203973">
              <w:rPr>
                <w:bCs/>
                <w:sz w:val="28"/>
                <w:szCs w:val="28"/>
              </w:rPr>
              <w:t>правильному чтению стихов; развивать память, речь,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К.Бальмонт «Поспевает брусника…», А.Плещеев «Осень наступила…»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со стихотворениями </w:t>
            </w:r>
            <w:r w:rsidRPr="00203973">
              <w:rPr>
                <w:sz w:val="28"/>
                <w:szCs w:val="28"/>
              </w:rPr>
              <w:t xml:space="preserve">К.Бальмонта, А.Плещеева; обучать </w:t>
            </w:r>
            <w:r w:rsidRPr="00203973">
              <w:rPr>
                <w:bCs/>
                <w:sz w:val="28"/>
                <w:szCs w:val="28"/>
              </w:rPr>
              <w:t>правильному чтению стихов; развивать память, речь,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850B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54537B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 xml:space="preserve">Всё наоборот». Весёлые стихи Д.Хармса, </w:t>
            </w:r>
          </w:p>
          <w:p w:rsidR="00BD4B97" w:rsidRPr="00203973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А.Введнеского, Ю.Владимирова и других поэтов.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54537B">
              <w:rPr>
                <w:bCs/>
                <w:sz w:val="28"/>
                <w:szCs w:val="28"/>
              </w:rPr>
              <w:t>Ознакомление с творчеством поэтов-обериутов; учить искать в значении слова новый смысл, алогизм, придумывать новые слова.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А.Фет «Ласточки пропали…»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со стихотворением </w:t>
            </w:r>
            <w:r w:rsidRPr="00203973">
              <w:rPr>
                <w:sz w:val="28"/>
                <w:szCs w:val="28"/>
              </w:rPr>
              <w:t xml:space="preserve">А.Фета «Ласточки пропали…»; обучать </w:t>
            </w:r>
            <w:r w:rsidRPr="00203973">
              <w:rPr>
                <w:bCs/>
                <w:sz w:val="28"/>
                <w:szCs w:val="28"/>
              </w:rPr>
              <w:t>правильному чтению стихов; развивать память, речь,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703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«Осенние листья» - тема для поэтов.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произведениями разных поэтов об осени; учить их понимать, сравнивать и выразительно читать стихи разных поэтов на одну тему; развивать память, речь, мышление.</w:t>
            </w:r>
          </w:p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В.Берестов «Хитрые грибы»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со стихотворением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03973">
              <w:rPr>
                <w:sz w:val="28"/>
                <w:szCs w:val="28"/>
              </w:rPr>
              <w:t>В.Берестова «Хитрые грибы»;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sz w:val="28"/>
                <w:szCs w:val="28"/>
              </w:rPr>
              <w:t xml:space="preserve">обучать </w:t>
            </w:r>
            <w:r w:rsidRPr="00203973">
              <w:rPr>
                <w:bCs/>
                <w:sz w:val="28"/>
                <w:szCs w:val="28"/>
              </w:rPr>
              <w:t>правильному чтению стихов; развивать память, речь, внимание; воспитывать бережное отношение к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54537B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Стихи о детях и для детей С.Маршака, А Барто,</w:t>
            </w:r>
          </w:p>
          <w:p w:rsidR="00BD4B97" w:rsidRPr="00203973" w:rsidRDefault="00BD4B97" w:rsidP="0054537B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С.Михалкова.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54537B">
              <w:rPr>
                <w:bCs/>
                <w:sz w:val="28"/>
                <w:szCs w:val="28"/>
              </w:rPr>
              <w:t>Ознакомление с творчеством детских поэтов; учить различать сатирические произведения от юмористических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М. Пришвин «Осеннее утро», И.Бунин «Сегодня так светло кругом…»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рассказом</w:t>
            </w:r>
            <w:r w:rsidRPr="00203973">
              <w:rPr>
                <w:sz w:val="28"/>
                <w:szCs w:val="28"/>
              </w:rPr>
              <w:t xml:space="preserve"> М. Пришвина «Осеннее утро»; отрабатывать навык осознанного чтения; развивать умение работать в группе; прививать любовь к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«Люблю природу русскую. Осень»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А.Пушкин «У лукоморья дуб зелёный…»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вступлением к поэме «Руслан и Людмила» А.Пушкина, добиться понимания его содержания; развивать умение переводить зрительную информацию в словесную; совершенствовать навыки выразительного, правильного и беглого чтения; прививать любовь к русской поэзии.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Сказки и стихи К.Чуковского.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Ознакомление с краткой биографией и творчеством К.И. Чуковского; развивать умение читать выразительно , менять ритм и темп при чтении.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2388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Стихи А.Пушкина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со стихотворениями А.Пушкина о зиме; закрепить понятие олицетворения; развивать речь, умение видеть прекрасное; </w:t>
            </w:r>
            <w:r w:rsidRPr="00203973">
              <w:rPr>
                <w:sz w:val="28"/>
                <w:szCs w:val="28"/>
              </w:rPr>
              <w:t>прививать любовь к поэзии, природе; продолжить формировать навыки сравнения, анализа, развивать умение делать выводы.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А.Пушкин «Сказка о рыбаке и рыбке»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со сказками А.Пушкина или напомнить о них; учить делить текст на части; выделять главную мысль; обогащать словарный  запас; воспитывать доброту, милосердие.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354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теме «Сказки А.Пушкина»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Закрепить знания о сказках великого русского поэта; развивать образное мышление, речь, память; прививать интерес к предмету.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354"/>
        </w:trPr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Рассказы и сказки Н.Носова.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54537B">
              <w:rPr>
                <w:sz w:val="28"/>
                <w:szCs w:val="28"/>
              </w:rPr>
              <w:t>Ознакомление с творчеством Н.Носова, особенностями его рассказов и сказок.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354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И.Крылов «Лебедь, рак и  щука»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баснями И.Крылова; расширять читательский кругозор; научить определять басню как жанр литературы, находить мораль в произведении; развивать навык выборочного чтения.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354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И.Крылов «Стрекоза и муравей»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басней И.Крылова «Стрекоза и муравей»; учить читать басню по ролям, различать речь автора и героев; развивать творческие способности, навыки беглого чтения.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Л.Толстой «Старый дед и внучек»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биографией Л.Толстого, с рассказом </w:t>
            </w:r>
            <w:r w:rsidRPr="00203973">
              <w:rPr>
                <w:sz w:val="28"/>
                <w:szCs w:val="28"/>
              </w:rPr>
              <w:t>«Старый дед и внучек»; учить находить главную мысль в тексте; подтверждать свои суждения цитатами из текста; воспитывать уважение и сострадание к старым людям, родителям.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Стихи русских поэтов о зиме.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7C4651">
              <w:rPr>
                <w:bCs/>
                <w:sz w:val="28"/>
                <w:szCs w:val="28"/>
              </w:rPr>
              <w:t>Ознакомить с русской классической поэзией о зиме; учить видеть в стихах эпитеты, сравнения, олицетворения; учить определять настроение в стихотворении.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Л.Толстой «Филипок»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рассказом </w:t>
            </w:r>
            <w:r w:rsidRPr="00203973">
              <w:rPr>
                <w:sz w:val="28"/>
                <w:szCs w:val="28"/>
              </w:rPr>
              <w:t>Л.Толстого «Филипок»; развивать умение делить текст на части, составлять и анализировать различные виды плана; учить различать автора и героя; совершенствовать творческие способности.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Л.Толстой «Котёнок», «Правда всего дороже»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поучительными рассказами Л.Толстого; учить составлять план; развивать внимание, логическое мышление, творческие способности; воспитывать доброе отношение животным.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Весёлые стихи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Познакомить со стихотворениями И.Токмаковой, 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sz w:val="28"/>
                <w:szCs w:val="28"/>
              </w:rPr>
              <w:t>Ю.Могутина; отрабатывать навыки выразительного чтения; развивать логическое мышления, внимание, память.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Современные детские журналы.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Ознакомление с историей появления детских журналов в России, с современными детскими журналами, их структурой.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«Русские писатели»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 братьях наших меньших.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разделом;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Б.Заходер «Плачет киска в коридоре…», И.Пивоварова «Жила-была собака…»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весёлыми стихами о животных;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«Что? Где? Когда?» : энциклопедии и справочники.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Ознакомить с различными видами энциклопедических изданий, учить искать в них необходимую информацию.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В.Берестов «Кошкин щенок»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весёлым стихотворением В.Берестова «Кошкин щенок»;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Домашние животные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сказкой «Как собака друга искала»;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М.Пришвин «Ребята и утята»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М.Пришвина; развивать навыки выразительного чтения; учить выделять смысловые части, составлять план рассказа; прививать любовь к животным,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Все-все-все Алана Милна.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Ознакомить с творчеством, биографией Милна; учить объяснять переносное значение слов, определять черты характера по репликам героев.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Е.Чарушин «Страшный рассказ»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Е.Чарушина; развивать навыки выразительного чтения; учить выделять смысловые части, составлять план рассказа; прививать любовь к животным,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Б.Житков «Храбрый утёнок»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Б.Житкова; развивать навыки выразительного чтения; учить выделять смысловые части, составлять план рассказа; прививать любовь к животным,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В.Бианки «Музыкант»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В.Бианки; учить их читать выразительно, без ошибок; развивать память, внимание, мышление; прививать любовь к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Комиксы.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Ознакомить с современным графически-повествовательным жанром – комиксом, учить составлению комиксов; развивать навыки коллективной работы.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В.Бианки «Сова»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В.Бианки; развивать навыки выразительного, беглого чтения; обогащать их словарный запас; развивать умение анализировать поступки героев.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«О братьях наших меньших»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Из детских журналов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разделом; с детскими журналами; развивать навыки выразительного осознанного чтения; прививать интерес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0D7404" w:rsidRDefault="00BD4B97" w:rsidP="000D7404">
            <w:pPr>
              <w:jc w:val="both"/>
              <w:rPr>
                <w:sz w:val="28"/>
                <w:szCs w:val="28"/>
              </w:rPr>
            </w:pPr>
            <w:r w:rsidRPr="000D7404"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7C4651">
              <w:rPr>
                <w:sz w:val="28"/>
                <w:szCs w:val="28"/>
              </w:rPr>
              <w:t>Творчество Э.Успенского.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Д.Хармс «Игра»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журналами для детей 1920 – 1940 гг.; рассказать о Д.Хармсе, его творчестве; развивать навыки выразительного осознанного чтения, внимание к авторскому слову.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Д.Хармс «Вы знаете?»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Д.Хармс, С.Маршак «Весёлые чижи»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0D7404">
              <w:rPr>
                <w:sz w:val="28"/>
                <w:szCs w:val="28"/>
              </w:rPr>
              <w:t>Рассказы В.Драгунского.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0D7404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Д.Хармс «Что это было?»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Д.Хармса;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Н.Гернет, Д.Хармс «Очень-очень вкусный пирог»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Д.Хармса и других поэтов;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Ю.Владимиров «Чудаки»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Ю.Владимирова;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А.Линдгрен. «Малыш и Карлсон».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А.Введенский «Учёный петя», «Лошадка»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творчеством А.Введенского; отрабатывать навыки выразительного чтения; развивать память, речь,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«Из детских журналов»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Люблю природу русскую. Зима.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AD136C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разделом; учить прогнозированию; развивать память, внимание, навык выразительного чтения; формиров</w:t>
            </w:r>
            <w:r>
              <w:rPr>
                <w:sz w:val="28"/>
                <w:szCs w:val="28"/>
              </w:rPr>
              <w:t>ать навык сравнения и анализа; воспиты</w:t>
            </w:r>
            <w:r w:rsidRPr="00203973">
              <w:rPr>
                <w:sz w:val="28"/>
                <w:szCs w:val="28"/>
              </w:rPr>
              <w:t>вать любовь к природе и русской словесности.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Мама – главное слово.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Стихи  о первом снеге.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стихами русских поэтов о зиме, первом снеге; развивать память, внимание, навык выразительного чтения; формировать навык сравнения и анализа; прививать любовь к природе и русской словесности.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Ф.Тютчев «Чародейкою Зимою…»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стихотворением Ф.Тютчева «Чародейкою Зимою…»; совершенствовать умение выразительно читать стихи, связно рассказать о своих впечатлениях; прививать любовь к родной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С.Есенин «Поёт зима – аукает…», «Берёза»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жизнью и творчеством С.Есенина; дать понятие метафоры; совершенствовать умение читать стихотворное произведение, связно рассказать о своих впечатлениях; прививать любовь к родной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Сказки Г.Х.Андерсена.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Сказка «Два Мороза»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русской народной сказкой «Два Мороза»; развивать память, внимание, мышление, речь; учить грамотно излагать свои мысли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С.Михалков «Новогодняя быль»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 с произведением С.Михалкова «Новогодняя быль»; отрабатывать навыки беглого осознанного чтения; развивать внимание, память, речь; совершенствовать умение работать с иллюстрациями.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А.Барто «Дело было в январе…»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жизнью и творчеством А.Барто; отрабатывать навык выразительного чтения; развивать внимание, память, речь;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Сказки братьев Гримм.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«Люблю природу русскую. Зима»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Игра «Поле чудес»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Обобщить знания по прочитанным произведениям; развивать внимание, память, логическое мышление; прививать интерес к чтению; расширять читательский кругозор.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Писатели – детям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Познакомит с новым разделом; с биографией К.Чуковского; освежить в памяти знания о малых жанрах фольклора; вспомнить что такое </w:t>
            </w:r>
            <w:r w:rsidRPr="00203973">
              <w:rPr>
                <w:i/>
                <w:sz w:val="28"/>
                <w:szCs w:val="28"/>
              </w:rPr>
              <w:t>рифма</w:t>
            </w:r>
            <w:r w:rsidRPr="00203973">
              <w:rPr>
                <w:sz w:val="28"/>
                <w:szCs w:val="28"/>
              </w:rPr>
              <w:t>; развивать образное и ассоциативное мышление, память, внимание.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D5385E" w:rsidRDefault="00BD4B97" w:rsidP="00D5385E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Обобщающий урок по литературным сказкам.</w:t>
            </w:r>
          </w:p>
          <w:p w:rsidR="00BD4B97" w:rsidRPr="00203973" w:rsidRDefault="00BD4B97" w:rsidP="00D5385E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Игра «Умники и Умницы».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К.Чуковский «Путаница»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Продолжить знакомство с биографией К.Чуковского; освежить в памяти знания о малых жанрах фольклора; вспомнить что такое </w:t>
            </w:r>
            <w:r w:rsidRPr="00203973">
              <w:rPr>
                <w:i/>
                <w:sz w:val="28"/>
                <w:szCs w:val="28"/>
              </w:rPr>
              <w:t>рифма</w:t>
            </w:r>
            <w:r w:rsidRPr="00203973">
              <w:rPr>
                <w:sz w:val="28"/>
                <w:szCs w:val="28"/>
              </w:rPr>
              <w:t>; развивать образное и ассоциативное мышление, память, внимание.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К.Чуковский «Радость»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биографией К.Чуковского, с его произведениями; развивать образное и ассоциативное мышление, память, внимание.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К.Чуковский «Федорино горе»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К.Чуковского; развивать образное и ассоциативное мышление; тренировать навыки осмысленного и выразительного чтения; прививать любовь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0D7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Сочинение «Моя любимая книга».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С.Маршак «Кот и лодыри»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жизнью и творчеством С.Маршака; развивать мышление, память, внимание; прививать любовь к чтению.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С.Михалков «Мой секрет», «Сила воли»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С.Михалкова; развивать  ассоциативное мышление и творческие способности; расширять читательский кругозор.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С.Михалков «Мой щенок»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С.Михалкова; учить анализировать текст, подтверждать высказываниями из текста; прививать любовь к животным.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Сказки Г.Х.Андерсена.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А.Барто «Верёвочка»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А.Барто; развивать  память, внимание, речь, навыки выразительного чтения; формировать умение запоминать стихи.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А.Барто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sz w:val="28"/>
                <w:szCs w:val="28"/>
              </w:rPr>
              <w:t xml:space="preserve"> «Мы не заметили жука…», «В школу»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А.Барто; совершенствовать навыки работы с книгой; упражняться в выразительном чтении стихов; воспитывать доброе отношение к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А.Барто «Вовка – добрая душа»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творчеством А.Барто; развивать навыки выразительного чтения; учить сравнивать и сопоставлять; воспитывать внимательное отношение к окружающим людям.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D5385E">
              <w:rPr>
                <w:sz w:val="28"/>
                <w:szCs w:val="28"/>
              </w:rPr>
              <w:t>Зарубежный фольклор.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Н.Носов «Затейники»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жизнью и творчеством Н.Носова; развивать память, речь, умение подробно излагать прочитанное и услышанное.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Н.Носов «Живая шляпа»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Продолжить знакомство с творчеством Н.Носова; развивать память, речь, умение подробно излагать прочитанное и услышанное.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Н.Носов «На горке»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рассказом Н.Носова «На горке»; развивать умение бегло читать, делить текст на части, находить главную мысль, подробно перечитывать прочитанное; воспитывать трудолюбие и уважение у чужому труду.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  <w:p w:rsidR="00BD4B97" w:rsidRPr="002B226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B2267">
              <w:rPr>
                <w:sz w:val="28"/>
                <w:szCs w:val="28"/>
              </w:rPr>
              <w:t>н/ч</w:t>
            </w:r>
          </w:p>
        </w:tc>
        <w:tc>
          <w:tcPr>
            <w:tcW w:w="1985" w:type="dxa"/>
          </w:tcPr>
          <w:p w:rsidR="00BD4B97" w:rsidRPr="002B2267" w:rsidRDefault="00BD4B97" w:rsidP="002B2267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Обобщающий урок по литературным сказкам.</w:t>
            </w:r>
          </w:p>
          <w:p w:rsidR="00BD4B97" w:rsidRPr="00203973" w:rsidRDefault="00BD4B97" w:rsidP="002B2267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Игра «Умники и Умницы».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«Писатели – детям»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Я и мои друзья.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разделом; воспитывать чувство товарищества, взаимопомощи; учить читать стихи выразительно, передавая настроение с помощью интонации; продолжить формирование навыков беглого чтения и правильной речи.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Стихи о дружбе и обидах.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стихами о друзьях, дружбе;  воспитывать чувство товарищества, взаимопомощи; учить читать стихи выразительно, передавая настроение с помощью интонации; продолжить формирование навыков беглого чтения и правильной речи.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А.Линдгрен. «Малыш и Карлсон».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Н.Булгаков «Анна, не грусти!»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рассказом Н.Булгакова «Анна, не грусти!»; учить делить текст на части, составлять план; развивать память, речь, мышление; воспитывать чувство товарищества, взаимопомощи; продолжить формирование навыков беглого чтения и правильной речи.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rPr>
          <w:trHeight w:val="2724"/>
        </w:trPr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Ю,Ермолаев «Два пирожных»</w:t>
            </w:r>
          </w:p>
          <w:p w:rsidR="00BD4B97" w:rsidRPr="00203973" w:rsidRDefault="00BD4B97" w:rsidP="00282628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рассказом Ю,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sz w:val="28"/>
                <w:szCs w:val="28"/>
              </w:rPr>
              <w:t>Ермолаева «Два пирожных»; помочь осознать главную мысль произведения; воспитывать положительные качества личности; продолжить формирование навыков составления плана и пересказа.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В.Осеева «Волшебное слово»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рассказом В.Осеевой «Волшебное слово»; развивать внимание, навыки чтения, умение подтверждать свои высказывания цитатами из текста; учить делить текст на части, находить главную мысль части и целого; воспитывать вежливость, доброжелательность к окружающим.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109</w:t>
            </w:r>
          </w:p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Д.Родари. «Приключения Чипполино».</w:t>
            </w:r>
          </w:p>
        </w:tc>
        <w:tc>
          <w:tcPr>
            <w:tcW w:w="709" w:type="dxa"/>
          </w:tcPr>
          <w:p w:rsidR="00BD4B97" w:rsidRDefault="00BD4B97" w:rsidP="004961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110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В.Осеева «Хорошее»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жизнью и творчеством В.Осеевой; развивать память, речь, мышление; воспитывать честность и ответственность за свои поступки, доброе отношение к людям.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111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В.Осеева «Почему?»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 жизнью и творчеством В.Осеевой; прогнозировать текст, задавать вопросы, анализировать и делать выводы; развивать навыки правильного и осознанного чтения; воспитывать честность и ответственность за свои поступки.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112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«Я и мои друзья»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113</w:t>
            </w:r>
          </w:p>
          <w:p w:rsidR="00BD4B97" w:rsidRDefault="00BD4B97" w:rsidP="002B2267">
            <w:pPr>
              <w:rPr>
                <w:sz w:val="28"/>
                <w:szCs w:val="28"/>
              </w:rPr>
            </w:pPr>
          </w:p>
          <w:p w:rsidR="00BD4B97" w:rsidRPr="002B2267" w:rsidRDefault="00BD4B97" w:rsidP="002B22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Д.Р.Толкиен. «Хоббит, или Туда и обратно».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114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Люблю природу русскую. Весна.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новым разделом; учить прогнозированию; развивать память, внимание, навык выразительного чтения; формировать навык сравнения и анализа; прививать любовь к природе и русской словесности.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115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Стихи Ф.Тютчева о весне.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88363B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стихами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bCs/>
                <w:sz w:val="28"/>
                <w:szCs w:val="28"/>
              </w:rPr>
              <w:t>Ф.Тютчева о весне</w:t>
            </w:r>
            <w:r w:rsidRPr="00203973">
              <w:rPr>
                <w:sz w:val="28"/>
                <w:szCs w:val="28"/>
              </w:rPr>
              <w:t xml:space="preserve">; развивать память, внимание, навык выразительного чтения;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116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Стихи А.Плещеева о весне.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со стихами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bCs/>
                <w:sz w:val="28"/>
                <w:szCs w:val="28"/>
              </w:rPr>
              <w:t>А.Плещеева  о весне</w:t>
            </w:r>
            <w:r w:rsidRPr="00203973">
              <w:rPr>
                <w:sz w:val="28"/>
                <w:szCs w:val="28"/>
              </w:rPr>
              <w:t>; совершенствовать умение выразительно читать стихи, связно рассказать о своих впечатлениях; прививать любовь к родной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117</w:t>
            </w:r>
          </w:p>
          <w:p w:rsidR="00BD4B97" w:rsidRDefault="00BD4B97" w:rsidP="002B2267">
            <w:pPr>
              <w:rPr>
                <w:sz w:val="28"/>
                <w:szCs w:val="28"/>
              </w:rPr>
            </w:pPr>
          </w:p>
          <w:p w:rsidR="00BD4B97" w:rsidRPr="002B2267" w:rsidRDefault="00BD4B97" w:rsidP="002B22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Сказки братьев Гримм.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88363B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 xml:space="preserve">Продолжить формирование у учащихся навыков чтения и совершенствование дикции;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118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А.Блок «На лугу».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жизнью и творчеством А.Блока;  совершенствовать умение читать стихотворное произведение, связно рассказать о своих впечатлениях; прививать любовь к родной природе.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119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С.Маршак «Снег теперь уже не тот…»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Продолжить знакомство со стихотворениями о весне; развивать навыки правильного, выразительного чтения, память, внимание,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120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И. Бунин «Матери»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88363B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Познакомить  с произведением </w:t>
            </w:r>
            <w:r w:rsidRPr="00203973">
              <w:rPr>
                <w:bCs/>
                <w:sz w:val="28"/>
                <w:szCs w:val="28"/>
              </w:rPr>
              <w:t xml:space="preserve">И. Бунина «Матери»; </w:t>
            </w:r>
            <w:r w:rsidRPr="00203973">
              <w:rPr>
                <w:sz w:val="28"/>
                <w:szCs w:val="28"/>
              </w:rPr>
              <w:t>отрабатывать навыки беглого осознанного чтения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121</w:t>
            </w:r>
          </w:p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Сказки Г.Х.Андерсена.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122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А.Плещеев «В бурю»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Познакомить  с произведением </w:t>
            </w:r>
            <w:r w:rsidRPr="00203973">
              <w:rPr>
                <w:bCs/>
                <w:sz w:val="28"/>
                <w:szCs w:val="28"/>
              </w:rPr>
              <w:t xml:space="preserve">А.Плещеева «В бурю»; </w:t>
            </w:r>
            <w:r w:rsidRPr="00203973">
              <w:rPr>
                <w:sz w:val="28"/>
                <w:szCs w:val="28"/>
              </w:rPr>
              <w:t>отрабатывать навык выразительного чтения; развивать внимание, память, речь; воспитывать любовь, уважение к маме.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123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Е.Благинина «Посидим в тишине»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124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Э.Мошковская «Я маму мою обидел…»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Продолжить знакомство с произведениями о маме; развивать навыки выразительного чтения, анализа стихотворного текста; воспитывать добрые чувства и уважительное отношение к близким людям.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</w:p>
          <w:p w:rsidR="00BD4B97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125</w:t>
            </w:r>
          </w:p>
          <w:p w:rsidR="00BD4B97" w:rsidRPr="00203973" w:rsidRDefault="00BD4B97" w:rsidP="002B2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B2267" w:rsidRDefault="00BD4B97" w:rsidP="002B2267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Литературные сказки зарубежных писателей.</w:t>
            </w:r>
          </w:p>
          <w:p w:rsidR="00BD4B97" w:rsidRPr="00203973" w:rsidRDefault="00BD4B97" w:rsidP="002B2267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Сказки Ш.Перро.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126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Обобщение по разделу «Люблю природу русскую. Весна»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127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И в шутку и в серьёз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/>
                <w:bCs/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разделом; учить прогнозированию; развивать память, внимание, навык выразительного чтения; формировать навык сравнения и анализа; воспитывать уважение к чужому мнению.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128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Б.Заходер «Товарищам детям», «Что красивее всего?»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Познакомить с творчеством Б.Заходера; совершенствовать и развивать навыки выразительного чтения; умение ставить вопросы по прочитанному материалу и отвечать на них.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129</w:t>
            </w:r>
          </w:p>
          <w:p w:rsidR="00BD4B97" w:rsidRPr="002B2267" w:rsidRDefault="00BD4B97" w:rsidP="002B2267">
            <w:pPr>
              <w:rPr>
                <w:sz w:val="28"/>
                <w:szCs w:val="28"/>
              </w:rPr>
            </w:pPr>
          </w:p>
          <w:p w:rsidR="00BD4B97" w:rsidRDefault="00BD4B97" w:rsidP="002B2267">
            <w:pPr>
              <w:rPr>
                <w:sz w:val="28"/>
                <w:szCs w:val="28"/>
              </w:rPr>
            </w:pPr>
          </w:p>
          <w:p w:rsidR="00BD4B97" w:rsidRPr="002B2267" w:rsidRDefault="00BD4B97" w:rsidP="002B22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Зарубежный фольклор.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130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Б.Заходер Песенки Винни – Пуха. 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Продолжить знакомство с творчеством Б.Заходера; совершенствовать и развивать навыки выразительного чтения; умение ставить вопросы по прочитанному материалу и отвечать на них; воспитывать уважение к товарищам, приучать работать в группе.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131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Э.Успенский «Чебурашка»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Помочь вспомнить произведение Э.Успенского «Крокодил Гена и его друзья; развивать навыки выразительного, беглого чтения, память, внимание,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132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Стихи Э.Успенского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tabs>
                <w:tab w:val="left" w:pos="1696"/>
              </w:tabs>
              <w:rPr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 xml:space="preserve">Продолжить работу с произведениями Э.Успенского; </w:t>
            </w:r>
            <w:r w:rsidRPr="00203973">
              <w:rPr>
                <w:bCs/>
                <w:sz w:val="28"/>
                <w:szCs w:val="28"/>
              </w:rPr>
              <w:t>развивать навыки выразительного, беглого чтения, умение анализировать поступки героев, память, внимание, воображение.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133</w:t>
            </w:r>
          </w:p>
          <w:p w:rsidR="00BD4B97" w:rsidRPr="002B2267" w:rsidRDefault="00BD4B97" w:rsidP="002B2267">
            <w:pPr>
              <w:tabs>
                <w:tab w:val="left" w:pos="8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Вн/ч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B2267">
              <w:rPr>
                <w:bCs/>
                <w:sz w:val="28"/>
                <w:szCs w:val="28"/>
              </w:rPr>
              <w:t>Богатырские сказки. Былины.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282628">
            <w:pPr>
              <w:tabs>
                <w:tab w:val="left" w:pos="1696"/>
              </w:tabs>
              <w:rPr>
                <w:sz w:val="28"/>
                <w:szCs w:val="28"/>
              </w:rPr>
            </w:pPr>
            <w:r w:rsidRPr="002B2267"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8363B">
        <w:trPr>
          <w:trHeight w:val="1773"/>
        </w:trPr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134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Стихи В.Берестова</w:t>
            </w:r>
          </w:p>
          <w:p w:rsidR="00BD4B97" w:rsidRPr="0088363B" w:rsidRDefault="00BD4B97" w:rsidP="0088363B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Стихи И.Токмаковой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 w:rsidRPr="0049619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88363B" w:rsidRDefault="00BD4B97" w:rsidP="0088363B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Продолжить знакомство с творчеством В.Берестова; развивать навыки выразительного чтения, внимание; Познакомить с произведениями И.Токмаковой;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  <w:vMerge w:val="restart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135</w:t>
            </w:r>
          </w:p>
        </w:tc>
        <w:tc>
          <w:tcPr>
            <w:tcW w:w="1985" w:type="dxa"/>
            <w:vMerge w:val="restart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Г.Остер «Будем знакомы»</w:t>
            </w:r>
          </w:p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В.Драгунский «Тайное становится явным»</w:t>
            </w:r>
          </w:p>
        </w:tc>
        <w:tc>
          <w:tcPr>
            <w:tcW w:w="709" w:type="dxa"/>
            <w:vMerge w:val="restart"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  <w:vMerge w:val="restart"/>
          </w:tcPr>
          <w:p w:rsidR="00BD4B97" w:rsidRPr="00203973" w:rsidRDefault="00BD4B97" w:rsidP="0088363B">
            <w:pPr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 xml:space="preserve">Познакомить с творчеством Г.Остера; развивать творческие способности, используя чтение по ролям; </w:t>
            </w:r>
          </w:p>
          <w:p w:rsidR="00BD4B97" w:rsidRPr="00203973" w:rsidRDefault="00BD4B97" w:rsidP="0088363B">
            <w:pPr>
              <w:rPr>
                <w:bCs/>
                <w:sz w:val="28"/>
                <w:szCs w:val="28"/>
              </w:rPr>
            </w:pPr>
            <w:r w:rsidRPr="00203973">
              <w:rPr>
                <w:sz w:val="28"/>
                <w:szCs w:val="28"/>
              </w:rPr>
              <w:t>Познакомить с рассказом</w:t>
            </w:r>
            <w:r>
              <w:rPr>
                <w:sz w:val="28"/>
                <w:szCs w:val="28"/>
              </w:rPr>
              <w:t xml:space="preserve"> </w:t>
            </w:r>
            <w:r w:rsidRPr="00203973">
              <w:rPr>
                <w:bCs/>
                <w:sz w:val="28"/>
                <w:szCs w:val="28"/>
              </w:rPr>
              <w:t>В.Драгунского «Тайное становится явным»</w:t>
            </w:r>
            <w:r w:rsidRPr="00203973">
              <w:rPr>
                <w:sz w:val="28"/>
                <w:szCs w:val="28"/>
              </w:rPr>
              <w:t xml:space="preserve">; 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  <w:vMerge/>
          </w:tcPr>
          <w:p w:rsidR="00BD4B97" w:rsidRPr="00203973" w:rsidRDefault="00BD4B97" w:rsidP="007C4651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BD4B97" w:rsidRPr="00496193" w:rsidRDefault="00BD4B97" w:rsidP="00496193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8" w:type="dxa"/>
            <w:vMerge/>
          </w:tcPr>
          <w:p w:rsidR="00BD4B97" w:rsidRPr="00203973" w:rsidRDefault="00BD4B97" w:rsidP="0088363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  <w:tr w:rsidR="00BD4B97" w:rsidRPr="00203973" w:rsidTr="00850BA4">
        <w:tc>
          <w:tcPr>
            <w:tcW w:w="1107" w:type="dxa"/>
          </w:tcPr>
          <w:p w:rsidR="00BD4B97" w:rsidRPr="00203973" w:rsidRDefault="00BD4B97" w:rsidP="006146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136</w:t>
            </w:r>
          </w:p>
        </w:tc>
        <w:tc>
          <w:tcPr>
            <w:tcW w:w="1985" w:type="dxa"/>
          </w:tcPr>
          <w:p w:rsidR="00BD4B97" w:rsidRPr="00203973" w:rsidRDefault="00BD4B97" w:rsidP="00282628">
            <w:pPr>
              <w:jc w:val="both"/>
              <w:rPr>
                <w:bCs/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Обобщение по разделу «И в шутку и в серьёз»</w:t>
            </w:r>
          </w:p>
        </w:tc>
        <w:tc>
          <w:tcPr>
            <w:tcW w:w="709" w:type="dxa"/>
          </w:tcPr>
          <w:p w:rsidR="00BD4B97" w:rsidRPr="00496193" w:rsidRDefault="00BD4B97" w:rsidP="00496193">
            <w:pPr>
              <w:jc w:val="center"/>
              <w:rPr>
                <w:sz w:val="28"/>
                <w:szCs w:val="28"/>
              </w:rPr>
            </w:pPr>
            <w:r w:rsidRPr="0049619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D4B97" w:rsidRPr="00203973" w:rsidRDefault="00BD4B97" w:rsidP="0061465B">
            <w:pPr>
              <w:rPr>
                <w:sz w:val="28"/>
                <w:szCs w:val="28"/>
              </w:rPr>
            </w:pPr>
            <w:r w:rsidRPr="00203973">
              <w:rPr>
                <w:bCs/>
                <w:sz w:val="28"/>
                <w:szCs w:val="28"/>
              </w:rPr>
              <w:t>Обобщить знания учащихся по ; учит</w:t>
            </w:r>
            <w:r>
              <w:rPr>
                <w:bCs/>
                <w:sz w:val="28"/>
                <w:szCs w:val="28"/>
              </w:rPr>
              <w:t xml:space="preserve">ь </w:t>
            </w:r>
            <w:r w:rsidRPr="00203973">
              <w:rPr>
                <w:bCs/>
                <w:sz w:val="28"/>
                <w:szCs w:val="28"/>
              </w:rPr>
              <w:t>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0" w:type="dxa"/>
          </w:tcPr>
          <w:p w:rsidR="00BD4B97" w:rsidRPr="00203973" w:rsidRDefault="00BD4B97" w:rsidP="002826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BD4B97" w:rsidRDefault="00BD4B97"/>
    <w:p w:rsidR="00BD4B97" w:rsidRDefault="00BD4B97"/>
    <w:p w:rsidR="00BD4B97" w:rsidRDefault="00BD4B97"/>
    <w:p w:rsidR="00BD4B97" w:rsidRDefault="00BD4B97"/>
    <w:p w:rsidR="00BD4B97" w:rsidRDefault="00BD4B97"/>
    <w:p w:rsidR="00BD4B97" w:rsidRPr="0061465B" w:rsidRDefault="00BD4B97" w:rsidP="0061465B">
      <w:pPr>
        <w:rPr>
          <w:sz w:val="28"/>
          <w:szCs w:val="28"/>
        </w:rPr>
      </w:pPr>
    </w:p>
    <w:sectPr w:rsidR="00BD4B97" w:rsidRPr="0061465B" w:rsidSect="0020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C0E3A"/>
    <w:multiLevelType w:val="hybridMultilevel"/>
    <w:tmpl w:val="7E18BA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B441951"/>
    <w:multiLevelType w:val="hybridMultilevel"/>
    <w:tmpl w:val="011AAF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7024EC"/>
    <w:multiLevelType w:val="hybridMultilevel"/>
    <w:tmpl w:val="34D41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152269"/>
    <w:multiLevelType w:val="hybridMultilevel"/>
    <w:tmpl w:val="7A58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12075"/>
    <w:multiLevelType w:val="hybridMultilevel"/>
    <w:tmpl w:val="A35A5986"/>
    <w:lvl w:ilvl="0" w:tplc="05E43E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92519E"/>
    <w:multiLevelType w:val="hybridMultilevel"/>
    <w:tmpl w:val="A9944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152252"/>
    <w:multiLevelType w:val="hybridMultilevel"/>
    <w:tmpl w:val="2238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C5F2FA9"/>
    <w:multiLevelType w:val="hybridMultilevel"/>
    <w:tmpl w:val="B818E6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8E504B"/>
    <w:multiLevelType w:val="hybridMultilevel"/>
    <w:tmpl w:val="42E84D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5F13DD7"/>
    <w:multiLevelType w:val="hybridMultilevel"/>
    <w:tmpl w:val="CDE07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714204"/>
    <w:multiLevelType w:val="hybridMultilevel"/>
    <w:tmpl w:val="37B8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052513"/>
    <w:multiLevelType w:val="hybridMultilevel"/>
    <w:tmpl w:val="D8444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628"/>
    <w:rsid w:val="00014F53"/>
    <w:rsid w:val="00023296"/>
    <w:rsid w:val="000440AD"/>
    <w:rsid w:val="000D7404"/>
    <w:rsid w:val="00112928"/>
    <w:rsid w:val="0016610B"/>
    <w:rsid w:val="001B7D94"/>
    <w:rsid w:val="00203973"/>
    <w:rsid w:val="00282628"/>
    <w:rsid w:val="0028334F"/>
    <w:rsid w:val="002B2267"/>
    <w:rsid w:val="002E52AD"/>
    <w:rsid w:val="00315B1A"/>
    <w:rsid w:val="00331E99"/>
    <w:rsid w:val="00496193"/>
    <w:rsid w:val="004C097B"/>
    <w:rsid w:val="00540CD7"/>
    <w:rsid w:val="0054537B"/>
    <w:rsid w:val="005F10E0"/>
    <w:rsid w:val="005F171C"/>
    <w:rsid w:val="0061465B"/>
    <w:rsid w:val="00632B92"/>
    <w:rsid w:val="006508F7"/>
    <w:rsid w:val="00660F6A"/>
    <w:rsid w:val="006F1983"/>
    <w:rsid w:val="0077518F"/>
    <w:rsid w:val="00787ED9"/>
    <w:rsid w:val="007C4651"/>
    <w:rsid w:val="00850BA4"/>
    <w:rsid w:val="0088363B"/>
    <w:rsid w:val="008D3AF9"/>
    <w:rsid w:val="0097489E"/>
    <w:rsid w:val="00A357C6"/>
    <w:rsid w:val="00A52382"/>
    <w:rsid w:val="00AA5C18"/>
    <w:rsid w:val="00AD136C"/>
    <w:rsid w:val="00B647A2"/>
    <w:rsid w:val="00B67CAA"/>
    <w:rsid w:val="00BA5971"/>
    <w:rsid w:val="00BB0936"/>
    <w:rsid w:val="00BD4B97"/>
    <w:rsid w:val="00BF0FCE"/>
    <w:rsid w:val="00C20E98"/>
    <w:rsid w:val="00C62D5D"/>
    <w:rsid w:val="00C67564"/>
    <w:rsid w:val="00C95EDD"/>
    <w:rsid w:val="00CF6EEB"/>
    <w:rsid w:val="00D15597"/>
    <w:rsid w:val="00D5385E"/>
    <w:rsid w:val="00E6718E"/>
    <w:rsid w:val="00E7022D"/>
    <w:rsid w:val="00E933A4"/>
    <w:rsid w:val="00F35D50"/>
    <w:rsid w:val="00F4655D"/>
    <w:rsid w:val="00FD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62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summarylist1">
    <w:name w:val="esummarylist1"/>
    <w:uiPriority w:val="99"/>
    <w:rsid w:val="00282628"/>
    <w:rPr>
      <w:color w:val="auto"/>
      <w:sz w:val="20"/>
    </w:rPr>
  </w:style>
  <w:style w:type="paragraph" w:styleId="Footer">
    <w:name w:val="footer"/>
    <w:basedOn w:val="Normal"/>
    <w:link w:val="FooterChar"/>
    <w:uiPriority w:val="99"/>
    <w:rsid w:val="002826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2628"/>
    <w:rPr>
      <w:rFonts w:ascii="Times New Roman" w:hAnsi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28262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03973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3973"/>
    <w:rPr>
      <w:rFonts w:ascii="Segoe UI" w:hAnsi="Segoe UI"/>
      <w:sz w:val="18"/>
    </w:rPr>
  </w:style>
  <w:style w:type="paragraph" w:styleId="ListParagraph">
    <w:name w:val="List Paragraph"/>
    <w:basedOn w:val="Normal"/>
    <w:uiPriority w:val="99"/>
    <w:qFormat/>
    <w:rsid w:val="00FD7F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252</TotalTime>
  <Pages>26</Pages>
  <Words>6949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9</cp:revision>
  <cp:lastPrinted>2017-08-31T14:04:00Z</cp:lastPrinted>
  <dcterms:created xsi:type="dcterms:W3CDTF">2014-09-11T17:33:00Z</dcterms:created>
  <dcterms:modified xsi:type="dcterms:W3CDTF">2017-11-11T17:40:00Z</dcterms:modified>
</cp:coreProperties>
</file>